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4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27"/>
        <w:gridCol w:w="240"/>
        <w:gridCol w:w="338"/>
        <w:gridCol w:w="7512"/>
        <w:gridCol w:w="4264"/>
        <w:gridCol w:w="4637"/>
      </w:tblGrid>
      <w:tr w:rsidR="001A438B" w:rsidRPr="00A53338" w:rsidTr="006A3C58">
        <w:tc>
          <w:tcPr>
            <w:tcW w:w="7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A438B" w:rsidRDefault="00BF1FAA" w:rsidP="00755CC8">
            <w:pPr>
              <w:spacing w:after="0" w:line="240" w:lineRule="auto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0" type="#_x0000_t32" style="position:absolute;margin-left:151.9pt;margin-top:3.65pt;width:0;height:55pt;z-index:251704320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 id="_x0000_s1087" type="#_x0000_t32" style="position:absolute;margin-left:40.9pt;margin-top:26.15pt;width:0;height:37.4pt;z-index:251701248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 id="_x0000_s1089" type="#_x0000_t32" style="position:absolute;margin-left:135.4pt;margin-top:12.75pt;width:35.25pt;height:0;z-index:251703296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 id="_x0000_s1088" type="#_x0000_t32" style="position:absolute;margin-left:10.9pt;margin-top:12.75pt;width:52.55pt;height:0;z-index:251702272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86" type="#_x0000_t19" style="position:absolute;margin-left:178.95pt;margin-top:33.15pt;width:18.45pt;height:25.5pt;rotation:-25592505fd;z-index:251700224" coordsize="20452,21600" adj=",-1229782" path="wr-21600,,21600,43200,,,20452,14652nfewr-21600,,21600,43200,,,20452,14652l,21600nsxe" strokecolor="#d8d8d8 [2732]">
                  <v:stroke endarrow="block"/>
                  <v:path o:connectlocs="0,0;20452,14652;0,21600"/>
                </v:shape>
              </w:pict>
            </w:r>
            <w:r>
              <w:rPr>
                <w:noProof/>
              </w:rPr>
              <w:pict>
                <v:shape id="_x0000_s1085" type="#_x0000_t19" style="position:absolute;margin-left:83.65pt;margin-top:41.05pt;width:19.5pt;height:25.5pt;rotation:-25592505fd;z-index:251699200" strokecolor="#d8d8d8 [2732]">
                  <v:stroke endarrow="block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12.25pt;height:123.75pt">
                  <v:shadow color="#868686"/>
                  <v:textpath style="font-family:&quot;Arial Black&quot;;v-text-kern:t" trim="t" fitpath="t" string="Ђђ"/>
                </v:shape>
              </w:pict>
            </w:r>
            <w:r w:rsidR="001A438B">
              <w:rPr>
                <w:lang w:val="sr-Cyrl-CS"/>
              </w:rPr>
              <w:t xml:space="preserve">     </w:t>
            </w:r>
            <w:r w:rsidR="001A438B">
              <w:object w:dxaOrig="5415" w:dyaOrig="6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9.5pt;height:124.5pt" o:ole="">
                  <v:imagedata r:id="rId6" o:title=""/>
                </v:shape>
                <o:OLEObject Type="Embed" ProgID="PBrush" ShapeID="_x0000_i1026" DrawAspect="Content" ObjectID="_1536918003" r:id="rId7"/>
              </w:object>
            </w:r>
            <w:r w:rsidR="001A438B">
              <w:rPr>
                <w:lang w:val="sr-Cyrl-CS"/>
              </w:rPr>
              <w:t xml:space="preserve">             </w:t>
            </w:r>
            <w:r w:rsidR="001A438B">
              <w:object w:dxaOrig="6600" w:dyaOrig="6255">
                <v:shape id="_x0000_i1027" type="#_x0000_t75" style="width:153pt;height:144.75pt" o:ole="">
                  <v:imagedata r:id="rId8" o:title=""/>
                </v:shape>
                <o:OLEObject Type="Embed" ProgID="PBrush" ShapeID="_x0000_i1027" DrawAspect="Content" ObjectID="_1536918004" r:id="rId9"/>
              </w:object>
            </w:r>
            <w:r w:rsidR="001A438B">
              <w:rPr>
                <w:lang w:val="sr-Cyrl-CS"/>
              </w:rPr>
              <w:t xml:space="preserve">           </w:t>
            </w:r>
            <w:r w:rsidR="001A438B">
              <w:object w:dxaOrig="4065" w:dyaOrig="3120">
                <v:shape id="_x0000_i1028" type="#_x0000_t75" style="width:172.5pt;height:132.75pt" o:ole="">
                  <v:imagedata r:id="rId10" o:title=""/>
                </v:shape>
                <o:OLEObject Type="Embed" ProgID="PBrush" ShapeID="_x0000_i1028" DrawAspect="Content" ObjectID="_1536918005" r:id="rId11"/>
              </w:object>
            </w:r>
          </w:p>
          <w:p w:rsidR="00710773" w:rsidRDefault="00710773" w:rsidP="00755CC8">
            <w:pPr>
              <w:spacing w:after="0" w:line="240" w:lineRule="auto"/>
              <w:rPr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............................................................................................................................</w:t>
            </w:r>
          </w:p>
          <w:p w:rsidR="001A438B" w:rsidRDefault="001A438B" w:rsidP="00755CC8">
            <w:pPr>
              <w:spacing w:after="0" w:line="240" w:lineRule="auto"/>
              <w:rPr>
                <w:rFonts w:ascii="Arial" w:hAnsi="Arial" w:cs="Arial"/>
                <w:sz w:val="48"/>
                <w:szCs w:val="48"/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rFonts w:ascii="Arial" w:hAnsi="Arial" w:cs="Arial"/>
                <w:sz w:val="52"/>
                <w:szCs w:val="52"/>
                <w:lang w:val="sr-Cyrl-CS"/>
              </w:rPr>
            </w:pPr>
            <w:r>
              <w:rPr>
                <w:rFonts w:ascii="Arial" w:hAnsi="Arial" w:cs="Arial"/>
                <w:sz w:val="52"/>
                <w:szCs w:val="52"/>
                <w:lang w:val="sr-Cyrl-CS"/>
              </w:rPr>
              <w:t xml:space="preserve"> Ђ               ЂАК           РЂА</w:t>
            </w:r>
          </w:p>
          <w:p w:rsidR="001A438B" w:rsidRDefault="001A438B" w:rsidP="00755CC8">
            <w:pPr>
              <w:spacing w:after="0" w:line="240" w:lineRule="auto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...................................................................................................................</w:t>
            </w:r>
          </w:p>
          <w:p w:rsidR="001A438B" w:rsidRDefault="001A438B" w:rsidP="00755CC8">
            <w:pPr>
              <w:spacing w:after="0" w:line="240" w:lineRule="auto"/>
              <w:rPr>
                <w:rFonts w:ascii="Arial" w:hAnsi="Arial" w:cs="Arial"/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rFonts w:ascii="Arial" w:hAnsi="Arial" w:cs="Arial"/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rFonts w:ascii="Arial" w:hAnsi="Arial" w:cs="Arial"/>
                <w:sz w:val="52"/>
                <w:szCs w:val="52"/>
                <w:lang w:val="sr-Cyrl-CS"/>
              </w:rPr>
            </w:pPr>
            <w:r>
              <w:rPr>
                <w:rFonts w:ascii="Arial" w:hAnsi="Arial" w:cs="Arial"/>
                <w:sz w:val="52"/>
                <w:szCs w:val="52"/>
                <w:lang w:val="sr-Cyrl-CS"/>
              </w:rPr>
              <w:t xml:space="preserve"> Ђура          смуђ          смеђ            </w:t>
            </w: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</w:t>
            </w: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  <w:p w:rsidR="001A438B" w:rsidRDefault="001A438B" w:rsidP="00755CC8">
            <w:pPr>
              <w:spacing w:after="0" w:line="240" w:lineRule="auto"/>
              <w:rPr>
                <w:sz w:val="18"/>
                <w:szCs w:val="18"/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  <w:p w:rsidR="001A438B" w:rsidRDefault="001A438B" w:rsidP="00755CC8">
            <w:pPr>
              <w:spacing w:after="0" w:line="240" w:lineRule="auto"/>
              <w:rPr>
                <w:sz w:val="18"/>
                <w:szCs w:val="18"/>
                <w:lang w:val="sr-Cyrl-CS"/>
              </w:rPr>
            </w:pPr>
          </w:p>
          <w:p w:rsidR="001A438B" w:rsidRDefault="001A438B" w:rsidP="00755CC8">
            <w:pPr>
              <w:spacing w:after="0" w:line="240" w:lineRule="auto"/>
              <w:rPr>
                <w:lang w:val="sr-Cyrl-CS"/>
              </w:rPr>
            </w:pPr>
          </w:p>
          <w:p w:rsidR="001A438B" w:rsidRPr="00007B79" w:rsidRDefault="001A438B" w:rsidP="00755CC8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</w:tc>
        <w:tc>
          <w:tcPr>
            <w:tcW w:w="2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dashed" w:sz="4" w:space="0" w:color="auto"/>
            </w:tcBorders>
          </w:tcPr>
          <w:p w:rsidR="001A438B" w:rsidRPr="00A53338" w:rsidRDefault="001A438B" w:rsidP="00A53338">
            <w:pPr>
              <w:spacing w:after="0" w:line="240" w:lineRule="auto"/>
            </w:pPr>
          </w:p>
        </w:tc>
        <w:tc>
          <w:tcPr>
            <w:tcW w:w="338" w:type="dxa"/>
            <w:tcBorders>
              <w:top w:val="single" w:sz="4" w:space="0" w:color="FFFFFF"/>
              <w:left w:val="dashed" w:sz="4" w:space="0" w:color="auto"/>
              <w:bottom w:val="single" w:sz="4" w:space="0" w:color="FFFFFF"/>
              <w:right w:val="single" w:sz="4" w:space="0" w:color="FFFFFF"/>
            </w:tcBorders>
          </w:tcPr>
          <w:p w:rsidR="001A438B" w:rsidRPr="00A53338" w:rsidRDefault="001A438B" w:rsidP="00A53338">
            <w:pPr>
              <w:spacing w:after="0" w:line="240" w:lineRule="auto"/>
            </w:pPr>
          </w:p>
        </w:tc>
        <w:tc>
          <w:tcPr>
            <w:tcW w:w="75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A438B" w:rsidRDefault="00BF1FAA" w:rsidP="00F36F52">
            <w:pPr>
              <w:spacing w:after="0" w:line="240" w:lineRule="auto"/>
            </w:pPr>
            <w:r>
              <w:rPr>
                <w:noProof/>
              </w:rPr>
              <w:pict>
                <v:shape id="_x0000_s1096" type="#_x0000_t32" style="position:absolute;margin-left:151.9pt;margin-top:3.65pt;width:0;height:55pt;z-index:251710464;mso-position-horizontal-relative:text;mso-position-vertical-relative:text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 id="_x0000_s1093" type="#_x0000_t32" style="position:absolute;margin-left:40.9pt;margin-top:26.15pt;width:0;height:37.4pt;z-index:251707392;mso-position-horizontal-relative:text;mso-position-vertical-relative:text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 id="_x0000_s1095" type="#_x0000_t32" style="position:absolute;margin-left:135.4pt;margin-top:12.75pt;width:35.25pt;height:0;z-index:251709440;mso-position-horizontal-relative:text;mso-position-vertical-relative:text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 id="_x0000_s1094" type="#_x0000_t32" style="position:absolute;margin-left:10.9pt;margin-top:12.75pt;width:52.55pt;height:0;z-index:251708416;mso-position-horizontal-relative:text;mso-position-vertical-relative:text" o:connectortype="straight" strokecolor="#bfbfbf [2412]">
                  <v:stroke endarrow="block"/>
                </v:shape>
              </w:pict>
            </w:r>
            <w:r>
              <w:rPr>
                <w:noProof/>
              </w:rPr>
              <w:pict>
                <v:shape id="_x0000_s1092" type="#_x0000_t19" style="position:absolute;margin-left:178.95pt;margin-top:33.15pt;width:18.45pt;height:25.5pt;rotation:-25592505fd;z-index:251706368;mso-position-horizontal-relative:text;mso-position-vertical-relative:text" coordsize="20452,21600" adj=",-1229782" path="wr-21600,,21600,43200,,,20452,14652nfewr-21600,,21600,43200,,,20452,14652l,21600nsxe" strokecolor="#d8d8d8 [2732]">
                  <v:stroke endarrow="block"/>
                  <v:path o:connectlocs="0,0;20452,14652;0,21600"/>
                </v:shape>
              </w:pict>
            </w:r>
            <w:r>
              <w:rPr>
                <w:noProof/>
              </w:rPr>
              <w:pict>
                <v:shape id="_x0000_s1091" type="#_x0000_t19" style="position:absolute;margin-left:83.65pt;margin-top:41.05pt;width:19.5pt;height:25.5pt;rotation:-25592505fd;z-index:251705344;mso-position-horizontal-relative:text;mso-position-vertical-relative:text" strokecolor="#d8d8d8 [2732]">
                  <v:stroke endarrow="block"/>
                </v:shape>
              </w:pict>
            </w:r>
            <w:r>
              <w:pict>
                <v:shape id="_x0000_i1029" type="#_x0000_t136" style="width:212.25pt;height:123.75pt">
                  <v:shadow color="#868686"/>
                  <v:textpath style="font-family:&quot;Arial Black&quot;;v-text-kern:t" trim="t" fitpath="t" string="Ђђ"/>
                </v:shape>
              </w:pict>
            </w:r>
            <w:r w:rsidR="001A438B">
              <w:rPr>
                <w:lang w:val="sr-Cyrl-CS"/>
              </w:rPr>
              <w:t xml:space="preserve">     </w:t>
            </w:r>
            <w:r w:rsidR="001A438B">
              <w:object w:dxaOrig="5415" w:dyaOrig="6570">
                <v:shape id="_x0000_i1030" type="#_x0000_t75" style="width:109.5pt;height:124.5pt" o:ole="">
                  <v:imagedata r:id="rId6" o:title=""/>
                </v:shape>
                <o:OLEObject Type="Embed" ProgID="PBrush" ShapeID="_x0000_i1030" DrawAspect="Content" ObjectID="_1536918006" r:id="rId12"/>
              </w:object>
            </w:r>
            <w:r w:rsidR="001A438B">
              <w:rPr>
                <w:lang w:val="sr-Cyrl-CS"/>
              </w:rPr>
              <w:t xml:space="preserve">             </w:t>
            </w:r>
            <w:r w:rsidR="001A438B">
              <w:object w:dxaOrig="6600" w:dyaOrig="6255">
                <v:shape id="_x0000_i1031" type="#_x0000_t75" style="width:153pt;height:144.75pt" o:ole="">
                  <v:imagedata r:id="rId8" o:title=""/>
                </v:shape>
                <o:OLEObject Type="Embed" ProgID="PBrush" ShapeID="_x0000_i1031" DrawAspect="Content" ObjectID="_1536918007" r:id="rId13"/>
              </w:object>
            </w:r>
            <w:r w:rsidR="001A438B">
              <w:rPr>
                <w:lang w:val="sr-Cyrl-CS"/>
              </w:rPr>
              <w:t xml:space="preserve">           </w:t>
            </w:r>
            <w:r w:rsidR="001A438B">
              <w:object w:dxaOrig="4065" w:dyaOrig="3120">
                <v:shape id="_x0000_i1032" type="#_x0000_t75" style="width:172.5pt;height:132.75pt" o:ole="">
                  <v:imagedata r:id="rId10" o:title=""/>
                </v:shape>
                <o:OLEObject Type="Embed" ProgID="PBrush" ShapeID="_x0000_i1032" DrawAspect="Content" ObjectID="_1536918008" r:id="rId14"/>
              </w:object>
            </w:r>
          </w:p>
          <w:p w:rsidR="00710773" w:rsidRDefault="00710773" w:rsidP="00F36F52">
            <w:pPr>
              <w:spacing w:after="0" w:line="240" w:lineRule="auto"/>
              <w:rPr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............................................................................................................................</w:t>
            </w:r>
          </w:p>
          <w:p w:rsidR="001A438B" w:rsidRDefault="001A438B" w:rsidP="00F36F52">
            <w:pPr>
              <w:spacing w:after="0" w:line="240" w:lineRule="auto"/>
              <w:rPr>
                <w:rFonts w:ascii="Arial" w:hAnsi="Arial" w:cs="Arial"/>
                <w:sz w:val="48"/>
                <w:szCs w:val="48"/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rFonts w:ascii="Arial" w:hAnsi="Arial" w:cs="Arial"/>
                <w:sz w:val="52"/>
                <w:szCs w:val="52"/>
                <w:lang w:val="sr-Cyrl-CS"/>
              </w:rPr>
            </w:pPr>
            <w:r>
              <w:rPr>
                <w:rFonts w:ascii="Arial" w:hAnsi="Arial" w:cs="Arial"/>
                <w:sz w:val="52"/>
                <w:szCs w:val="52"/>
                <w:lang w:val="sr-Cyrl-CS"/>
              </w:rPr>
              <w:t xml:space="preserve">  Ђ               ЂАК           РЂА</w:t>
            </w:r>
          </w:p>
          <w:p w:rsidR="001A438B" w:rsidRDefault="001A438B" w:rsidP="00F36F52">
            <w:pPr>
              <w:spacing w:after="0" w:line="240" w:lineRule="auto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...................................................................................................................</w:t>
            </w:r>
          </w:p>
          <w:p w:rsidR="001A438B" w:rsidRDefault="001A438B" w:rsidP="00F36F52">
            <w:pPr>
              <w:spacing w:after="0" w:line="240" w:lineRule="auto"/>
              <w:rPr>
                <w:rFonts w:ascii="Arial" w:hAnsi="Arial" w:cs="Arial"/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rFonts w:ascii="Arial" w:hAnsi="Arial" w:cs="Arial"/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rFonts w:ascii="Arial" w:hAnsi="Arial" w:cs="Arial"/>
                <w:sz w:val="52"/>
                <w:szCs w:val="52"/>
                <w:lang w:val="sr-Cyrl-CS"/>
              </w:rPr>
            </w:pPr>
            <w:r>
              <w:rPr>
                <w:rFonts w:ascii="Arial" w:hAnsi="Arial" w:cs="Arial"/>
                <w:sz w:val="52"/>
                <w:szCs w:val="52"/>
                <w:lang w:val="sr-Cyrl-CS"/>
              </w:rPr>
              <w:t xml:space="preserve">  Ђура          смуђ          смеђ            </w:t>
            </w:r>
          </w:p>
          <w:p w:rsidR="001A438B" w:rsidRPr="006A3C58" w:rsidRDefault="001A438B" w:rsidP="00F36F52">
            <w:pPr>
              <w:spacing w:after="0" w:line="240" w:lineRule="auto"/>
              <w:rPr>
                <w:sz w:val="24"/>
                <w:szCs w:val="24"/>
                <w:lang w:val="sr-Cyrl-CS"/>
              </w:rPr>
            </w:pPr>
            <w:r w:rsidRPr="006A3C58">
              <w:rPr>
                <w:rFonts w:ascii="Arial" w:hAnsi="Arial" w:cs="Arial"/>
                <w:sz w:val="24"/>
                <w:szCs w:val="24"/>
                <w:lang w:val="sr-Cyrl-CS"/>
              </w:rPr>
              <w:t>.</w:t>
            </w:r>
            <w:r w:rsidRPr="006A3C58">
              <w:rPr>
                <w:sz w:val="24"/>
                <w:szCs w:val="24"/>
                <w:lang w:val="sr-Cyrl-CS"/>
              </w:rPr>
              <w:t xml:space="preserve">                   </w:t>
            </w:r>
          </w:p>
          <w:p w:rsidR="001A438B" w:rsidRDefault="001A438B" w:rsidP="00F36F52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  <w:p w:rsidR="001A438B" w:rsidRDefault="001A438B" w:rsidP="00F36F52">
            <w:pPr>
              <w:spacing w:after="0" w:line="240" w:lineRule="auto"/>
              <w:rPr>
                <w:sz w:val="18"/>
                <w:szCs w:val="18"/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  <w:p w:rsidR="001A438B" w:rsidRDefault="001A438B" w:rsidP="00F36F52">
            <w:pPr>
              <w:spacing w:after="0" w:line="240" w:lineRule="auto"/>
              <w:rPr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  <w:p w:rsidR="001A438B" w:rsidRDefault="001A438B" w:rsidP="00F36F52">
            <w:pPr>
              <w:spacing w:after="0" w:line="240" w:lineRule="auto"/>
              <w:rPr>
                <w:sz w:val="18"/>
                <w:szCs w:val="18"/>
                <w:lang w:val="sr-Cyrl-CS"/>
              </w:rPr>
            </w:pPr>
          </w:p>
          <w:p w:rsidR="001A438B" w:rsidRDefault="001A438B" w:rsidP="00F36F52">
            <w:pPr>
              <w:spacing w:after="0" w:line="240" w:lineRule="auto"/>
              <w:rPr>
                <w:lang w:val="sr-Cyrl-CS"/>
              </w:rPr>
            </w:pPr>
          </w:p>
          <w:p w:rsidR="001A438B" w:rsidRPr="00007B79" w:rsidRDefault="001A438B" w:rsidP="00F36F52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</w:t>
            </w:r>
          </w:p>
        </w:tc>
        <w:tc>
          <w:tcPr>
            <w:tcW w:w="42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A438B" w:rsidRPr="00007B79" w:rsidRDefault="001A438B" w:rsidP="00CF353A">
            <w:pPr>
              <w:spacing w:after="0" w:line="240" w:lineRule="auto"/>
              <w:rPr>
                <w:lang w:val="sr-Cyrl-CS"/>
              </w:rPr>
            </w:pPr>
          </w:p>
        </w:tc>
        <w:tc>
          <w:tcPr>
            <w:tcW w:w="4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A438B" w:rsidRPr="00A53338" w:rsidRDefault="001A438B" w:rsidP="00A53338">
            <w:pPr>
              <w:spacing w:after="0" w:line="240" w:lineRule="auto"/>
            </w:pPr>
          </w:p>
        </w:tc>
      </w:tr>
    </w:tbl>
    <w:p w:rsidR="00007B79" w:rsidRPr="00710773" w:rsidRDefault="00007B79" w:rsidP="00832A05">
      <w:pPr>
        <w:rPr>
          <w:sz w:val="16"/>
          <w:szCs w:val="16"/>
          <w:lang w:val="sr-Cyrl-CS"/>
        </w:rPr>
      </w:pPr>
    </w:p>
    <w:sectPr w:rsidR="00007B79" w:rsidRPr="00710773" w:rsidSect="009F33AE">
      <w:footerReference w:type="default" r:id="rId15"/>
      <w:pgSz w:w="15840" w:h="12240" w:orient="landscape"/>
      <w:pgMar w:top="397" w:right="397" w:bottom="397" w:left="39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F52" w:rsidRDefault="00337F52" w:rsidP="00B70FC6">
      <w:pPr>
        <w:spacing w:after="0" w:line="240" w:lineRule="auto"/>
      </w:pPr>
      <w:r>
        <w:separator/>
      </w:r>
    </w:p>
  </w:endnote>
  <w:endnote w:type="continuationSeparator" w:id="0">
    <w:p w:rsidR="00337F52" w:rsidRDefault="00337F52" w:rsidP="00B70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58" w:rsidRDefault="006A3C58" w:rsidP="009F33AE">
    <w:pPr>
      <w:pStyle w:val="Footer"/>
      <w:tabs>
        <w:tab w:val="clear" w:pos="4680"/>
        <w:tab w:val="clear" w:pos="9360"/>
        <w:tab w:val="left" w:pos="4350"/>
      </w:tabs>
    </w:pPr>
    <w:r w:rsidRPr="006A3C58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6282055</wp:posOffset>
          </wp:positionH>
          <wp:positionV relativeFrom="paragraph">
            <wp:posOffset>-343535</wp:posOffset>
          </wp:positionV>
          <wp:extent cx="3234690" cy="276225"/>
          <wp:effectExtent l="19050" t="0" r="3810" b="0"/>
          <wp:wrapNone/>
          <wp:docPr id="1" name="Picture 1" descr="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346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3AE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F52" w:rsidRDefault="00337F52" w:rsidP="00B70FC6">
      <w:pPr>
        <w:spacing w:after="0" w:line="240" w:lineRule="auto"/>
      </w:pPr>
      <w:r>
        <w:separator/>
      </w:r>
    </w:p>
  </w:footnote>
  <w:footnote w:type="continuationSeparator" w:id="0">
    <w:p w:rsidR="00337F52" w:rsidRDefault="00337F52" w:rsidP="00B70F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26C16"/>
    <w:rsid w:val="00007B79"/>
    <w:rsid w:val="00073793"/>
    <w:rsid w:val="000B0F09"/>
    <w:rsid w:val="001A438B"/>
    <w:rsid w:val="001D2E8B"/>
    <w:rsid w:val="001F626C"/>
    <w:rsid w:val="00337F52"/>
    <w:rsid w:val="00493701"/>
    <w:rsid w:val="005A27C8"/>
    <w:rsid w:val="005D0A6B"/>
    <w:rsid w:val="006A3C58"/>
    <w:rsid w:val="00710773"/>
    <w:rsid w:val="00755CC8"/>
    <w:rsid w:val="007F4DE3"/>
    <w:rsid w:val="00832A05"/>
    <w:rsid w:val="00885E9A"/>
    <w:rsid w:val="008A59EB"/>
    <w:rsid w:val="008E7E1A"/>
    <w:rsid w:val="009F33AE"/>
    <w:rsid w:val="00A53338"/>
    <w:rsid w:val="00AF5C9A"/>
    <w:rsid w:val="00B15231"/>
    <w:rsid w:val="00B26C16"/>
    <w:rsid w:val="00B70FC6"/>
    <w:rsid w:val="00BF1FAA"/>
    <w:rsid w:val="00C417EC"/>
    <w:rsid w:val="00CF353A"/>
    <w:rsid w:val="00DB27FA"/>
    <w:rsid w:val="00E14707"/>
    <w:rsid w:val="00E80759"/>
    <w:rsid w:val="00E82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arc" idref="#_x0000_s1086"/>
        <o:r id="V:Rule6" type="arc" idref="#_x0000_s1085"/>
        <o:r id="V:Rule11" type="arc" idref="#_x0000_s1092"/>
        <o:r id="V:Rule12" type="arc" idref="#_x0000_s1091"/>
        <o:r id="V:Rule13" type="connector" idref="#_x0000_s1094"/>
        <o:r id="V:Rule14" type="connector" idref="#_x0000_s1089"/>
        <o:r id="V:Rule15" type="connector" idref="#_x0000_s1088"/>
        <o:r id="V:Rule16" type="connector" idref="#_x0000_s1093"/>
        <o:r id="V:Rule17" type="connector" idref="#_x0000_s1095"/>
        <o:r id="V:Rule18" type="connector" idref="#_x0000_s1087"/>
        <o:r id="V:Rule19" type="connector" idref="#_x0000_s1096"/>
        <o:r id="V:Rule20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1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0F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70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0FC6"/>
  </w:style>
  <w:style w:type="paragraph" w:styleId="Footer">
    <w:name w:val="footer"/>
    <w:basedOn w:val="Normal"/>
    <w:link w:val="FooterChar"/>
    <w:uiPriority w:val="99"/>
    <w:semiHidden/>
    <w:unhideWhenUsed/>
    <w:rsid w:val="00B70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0FC6"/>
  </w:style>
  <w:style w:type="paragraph" w:styleId="BalloonText">
    <w:name w:val="Balloon Text"/>
    <w:basedOn w:val="Normal"/>
    <w:link w:val="BalloonTextChar"/>
    <w:uiPriority w:val="99"/>
    <w:semiHidden/>
    <w:unhideWhenUsed/>
    <w:rsid w:val="00E8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2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My%20Documents\Downloads\Slova\osnov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osnovno</Template>
  <TotalTime>37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Stojkovic</dc:creator>
  <cp:keywords/>
  <dc:description/>
  <cp:lastModifiedBy>Unknown User</cp:lastModifiedBy>
  <cp:revision>7</cp:revision>
  <cp:lastPrinted>2016-10-02T10:52:00Z</cp:lastPrinted>
  <dcterms:created xsi:type="dcterms:W3CDTF">2015-07-11T07:56:00Z</dcterms:created>
  <dcterms:modified xsi:type="dcterms:W3CDTF">2016-10-02T10:53:00Z</dcterms:modified>
</cp:coreProperties>
</file>