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7451"/>
        <w:gridCol w:w="293"/>
        <w:gridCol w:w="444"/>
        <w:gridCol w:w="7300"/>
      </w:tblGrid>
      <w:tr w:rsidR="00682480" w:rsidTr="0005795D">
        <w:trPr>
          <w:trHeight w:val="5089"/>
        </w:trPr>
        <w:tc>
          <w:tcPr>
            <w:tcW w:w="74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2480" w:rsidRDefault="00682480" w:rsidP="00682480">
            <w:pPr>
              <w:pStyle w:val="NoSpacing"/>
            </w:pPr>
            <w:r>
              <w:rPr>
                <w:lang w:val="sr-Cyrl-CS"/>
              </w:rPr>
              <w:t>Име и презиме:_______________________________________</w:t>
            </w:r>
          </w:p>
          <w:p w:rsidR="00682480" w:rsidRPr="00682480" w:rsidRDefault="00682480" w:rsidP="00682480">
            <w:pPr>
              <w:pStyle w:val="NoSpacing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НАПИШИ СВЕ НЕПАРНЕ БРОЈЕВЕ ПРВЕ СТОТИНЕ</w:t>
            </w:r>
          </w:p>
          <w:p w:rsidR="00682480" w:rsidRPr="001B33DA" w:rsidRDefault="006042F0" w:rsidP="00682480">
            <w:pPr>
              <w:rPr>
                <w:lang w:val="sr-Cyrl-CS"/>
              </w:rPr>
            </w:pPr>
            <w:r>
              <w:object w:dxaOrig="9795" w:dyaOrig="8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9pt;height:240.35pt" o:ole="">
                  <v:imagedata r:id="rId6" o:title=""/>
                </v:shape>
                <o:OLEObject Type="Embed" ProgID="PBrush" ShapeID="_x0000_i1025" DrawAspect="Content" ObjectID="_1538067726" r:id="rId7"/>
              </w:object>
            </w:r>
          </w:p>
        </w:tc>
        <w:tc>
          <w:tcPr>
            <w:tcW w:w="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682480" w:rsidRDefault="00682480"/>
        </w:tc>
        <w:tc>
          <w:tcPr>
            <w:tcW w:w="444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2480" w:rsidRDefault="00682480"/>
        </w:tc>
        <w:tc>
          <w:tcPr>
            <w:tcW w:w="73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2480" w:rsidRDefault="00682480" w:rsidP="00E35AD0">
            <w:pPr>
              <w:pStyle w:val="NoSpacing"/>
            </w:pPr>
            <w:r>
              <w:rPr>
                <w:lang w:val="sr-Cyrl-CS"/>
              </w:rPr>
              <w:t>Име и презиме:_______________________________________</w:t>
            </w:r>
          </w:p>
          <w:p w:rsidR="00682480" w:rsidRPr="00682480" w:rsidRDefault="00682480" w:rsidP="00E35AD0">
            <w:pPr>
              <w:pStyle w:val="NoSpacing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НАПИШИ СВЕ НЕПАРНЕ БРОЈЕВЕ ПРВЕ СТОТИНЕ</w:t>
            </w:r>
          </w:p>
          <w:p w:rsidR="00682480" w:rsidRPr="001B33DA" w:rsidRDefault="006042F0" w:rsidP="00E35AD0">
            <w:pPr>
              <w:rPr>
                <w:lang w:val="sr-Cyrl-CS"/>
              </w:rPr>
            </w:pPr>
            <w:r>
              <w:object w:dxaOrig="9795" w:dyaOrig="8805">
                <v:shape id="_x0000_i1026" type="#_x0000_t75" style="width:351.9pt;height:252.5pt" o:ole="">
                  <v:imagedata r:id="rId6" o:title=""/>
                </v:shape>
                <o:OLEObject Type="Embed" ProgID="PBrush" ShapeID="_x0000_i1026" DrawAspect="Content" ObjectID="_1538067727" r:id="rId8"/>
              </w:object>
            </w:r>
          </w:p>
        </w:tc>
      </w:tr>
      <w:tr w:rsidR="00682480" w:rsidTr="0005795D">
        <w:tc>
          <w:tcPr>
            <w:tcW w:w="74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2480" w:rsidRDefault="00682480" w:rsidP="00E35AD0">
            <w:pPr>
              <w:pStyle w:val="NoSpacing"/>
            </w:pPr>
            <w:r>
              <w:rPr>
                <w:lang w:val="sr-Cyrl-CS"/>
              </w:rPr>
              <w:t>Име и презиме:_______________________________________</w:t>
            </w:r>
          </w:p>
          <w:p w:rsidR="00682480" w:rsidRPr="00682480" w:rsidRDefault="00682480" w:rsidP="00E35AD0">
            <w:pPr>
              <w:pStyle w:val="NoSpacing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НАПИШИ СВЕ НЕПАРНЕ БРОЈЕВЕ ПРВЕ СТОТИНЕ</w:t>
            </w:r>
          </w:p>
          <w:p w:rsidR="00682480" w:rsidRPr="001B33DA" w:rsidRDefault="006042F0" w:rsidP="00E35AD0">
            <w:pPr>
              <w:rPr>
                <w:lang w:val="sr-Cyrl-CS"/>
              </w:rPr>
            </w:pPr>
            <w:r>
              <w:object w:dxaOrig="9795" w:dyaOrig="8805">
                <v:shape id="_x0000_i1027" type="#_x0000_t75" style="width:351.9pt;height:243.4pt" o:ole="">
                  <v:imagedata r:id="rId6" o:title=""/>
                </v:shape>
                <o:OLEObject Type="Embed" ProgID="PBrush" ShapeID="_x0000_i1027" DrawAspect="Content" ObjectID="_1538067728" r:id="rId9"/>
              </w:object>
            </w:r>
          </w:p>
        </w:tc>
        <w:tc>
          <w:tcPr>
            <w:tcW w:w="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682480" w:rsidRDefault="00682480"/>
        </w:tc>
        <w:tc>
          <w:tcPr>
            <w:tcW w:w="444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2480" w:rsidRDefault="00682480"/>
        </w:tc>
        <w:tc>
          <w:tcPr>
            <w:tcW w:w="73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2480" w:rsidRDefault="00682480" w:rsidP="00E35AD0">
            <w:pPr>
              <w:pStyle w:val="NoSpacing"/>
            </w:pPr>
            <w:r>
              <w:rPr>
                <w:lang w:val="sr-Cyrl-CS"/>
              </w:rPr>
              <w:t>Име и презиме:_______________________________________</w:t>
            </w:r>
          </w:p>
          <w:p w:rsidR="00682480" w:rsidRPr="00682480" w:rsidRDefault="00682480" w:rsidP="00E35AD0">
            <w:pPr>
              <w:pStyle w:val="NoSpacing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НАПИШИ СВЕ НЕПАРНЕ БРОЈЕВЕ ПРВЕ СТОТИНЕ</w:t>
            </w:r>
          </w:p>
          <w:p w:rsidR="00682480" w:rsidRPr="001B33DA" w:rsidRDefault="006042F0" w:rsidP="00E35AD0">
            <w:pPr>
              <w:rPr>
                <w:lang w:val="sr-Cyrl-CS"/>
              </w:rPr>
            </w:pPr>
            <w:r>
              <w:object w:dxaOrig="9795" w:dyaOrig="8805">
                <v:shape id="_x0000_i1028" type="#_x0000_t75" style="width:351.9pt;height:243.4pt" o:ole="">
                  <v:imagedata r:id="rId6" o:title=""/>
                </v:shape>
                <o:OLEObject Type="Embed" ProgID="PBrush" ShapeID="_x0000_i1028" DrawAspect="Content" ObjectID="_1538067729" r:id="rId10"/>
              </w:object>
            </w:r>
          </w:p>
        </w:tc>
      </w:tr>
    </w:tbl>
    <w:p w:rsidR="00ED31C6" w:rsidRPr="006042F0" w:rsidRDefault="00ED31C6">
      <w:pPr>
        <w:rPr>
          <w:sz w:val="2"/>
          <w:szCs w:val="2"/>
        </w:rPr>
      </w:pPr>
    </w:p>
    <w:sectPr w:rsidR="00ED31C6" w:rsidRPr="006042F0" w:rsidSect="0005795D">
      <w:footerReference w:type="default" r:id="rId11"/>
      <w:pgSz w:w="15840" w:h="12240" w:orient="landscape"/>
      <w:pgMar w:top="284" w:right="284" w:bottom="284" w:left="284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F6A" w:rsidRDefault="00B35F6A" w:rsidP="0005795D">
      <w:pPr>
        <w:spacing w:after="0" w:line="240" w:lineRule="auto"/>
      </w:pPr>
      <w:r>
        <w:separator/>
      </w:r>
    </w:p>
  </w:endnote>
  <w:endnote w:type="continuationSeparator" w:id="0">
    <w:p w:rsidR="00B35F6A" w:rsidRDefault="00B35F6A" w:rsidP="00057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95D" w:rsidRPr="0005795D" w:rsidRDefault="0005795D" w:rsidP="0005795D">
    <w:pPr>
      <w:pStyle w:val="Footer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6767544</wp:posOffset>
          </wp:positionH>
          <wp:positionV relativeFrom="paragraph">
            <wp:posOffset>-196232</wp:posOffset>
          </wp:positionV>
          <wp:extent cx="2927037" cy="244698"/>
          <wp:effectExtent l="19050" t="0" r="6663" b="0"/>
          <wp:wrapNone/>
          <wp:docPr id="1" name="Picture 1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037" cy="2446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F6A" w:rsidRDefault="00B35F6A" w:rsidP="0005795D">
      <w:pPr>
        <w:spacing w:after="0" w:line="240" w:lineRule="auto"/>
      </w:pPr>
      <w:r>
        <w:separator/>
      </w:r>
    </w:p>
  </w:footnote>
  <w:footnote w:type="continuationSeparator" w:id="0">
    <w:p w:rsidR="00B35F6A" w:rsidRDefault="00B35F6A" w:rsidP="000579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82480"/>
    <w:rsid w:val="00053680"/>
    <w:rsid w:val="0005795D"/>
    <w:rsid w:val="001B33DA"/>
    <w:rsid w:val="00210B66"/>
    <w:rsid w:val="003143F5"/>
    <w:rsid w:val="0039296A"/>
    <w:rsid w:val="0045628A"/>
    <w:rsid w:val="006042F0"/>
    <w:rsid w:val="00682480"/>
    <w:rsid w:val="00742261"/>
    <w:rsid w:val="00820F33"/>
    <w:rsid w:val="00934F80"/>
    <w:rsid w:val="009E7B2B"/>
    <w:rsid w:val="00B35F6A"/>
    <w:rsid w:val="00BF2366"/>
    <w:rsid w:val="00C64008"/>
    <w:rsid w:val="00DB4FCA"/>
    <w:rsid w:val="00E86B4D"/>
    <w:rsid w:val="00ED31C6"/>
    <w:rsid w:val="00F3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1B33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579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795D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0579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795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Stojkovic Djurdjica</dc:creator>
  <cp:keywords/>
  <dc:description/>
  <cp:lastModifiedBy>Unknown User</cp:lastModifiedBy>
  <cp:revision>6</cp:revision>
  <dcterms:created xsi:type="dcterms:W3CDTF">2016-07-15T15:21:00Z</dcterms:created>
  <dcterms:modified xsi:type="dcterms:W3CDTF">2016-10-15T18:16:00Z</dcterms:modified>
</cp:coreProperties>
</file>