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7289" w:type="dxa"/>
        <w:tblLayout w:type="fixed"/>
        <w:tblLook w:val="04A0"/>
      </w:tblPr>
      <w:tblGrid>
        <w:gridCol w:w="5778"/>
        <w:gridCol w:w="284"/>
        <w:gridCol w:w="283"/>
        <w:gridCol w:w="6126"/>
        <w:gridCol w:w="4818"/>
      </w:tblGrid>
      <w:tr w:rsidR="00431C40" w:rsidTr="00431C40">
        <w:trPr>
          <w:trHeight w:val="6663"/>
        </w:trPr>
        <w:tc>
          <w:tcPr>
            <w:tcW w:w="57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1C40" w:rsidRDefault="00431C40" w:rsidP="00431C40">
            <w:pPr>
              <w:pStyle w:val="NoSpacing"/>
            </w:pPr>
            <w:r>
              <w:rPr>
                <w:lang w:val="sr-Cyrl-CS"/>
              </w:rPr>
              <w:t>Име и презиме:_____________________________________</w:t>
            </w:r>
          </w:p>
          <w:p w:rsidR="00431C40" w:rsidRDefault="00431C40" w:rsidP="00431C40">
            <w:pPr>
              <w:pStyle w:val="NoSpacing"/>
              <w:jc w:val="center"/>
              <w:rPr>
                <w:b/>
                <w:lang w:val="sr-Cyrl-CS"/>
              </w:rPr>
            </w:pPr>
          </w:p>
          <w:p w:rsidR="00431C40" w:rsidRPr="00431C40" w:rsidRDefault="00431C40" w:rsidP="00431C40">
            <w:pPr>
              <w:pStyle w:val="NoSpacing"/>
              <w:jc w:val="center"/>
              <w:rPr>
                <w:b/>
                <w:lang w:val="sr-Cyrl-CS"/>
              </w:rPr>
            </w:pPr>
            <w:r w:rsidRPr="00431C40">
              <w:rPr>
                <w:b/>
                <w:lang w:val="sr-Cyrl-CS"/>
              </w:rPr>
              <w:t>САБИРАЊЕ ДО 10</w:t>
            </w:r>
          </w:p>
          <w:p w:rsidR="00431C40" w:rsidRPr="001B33DA" w:rsidRDefault="00431C40" w:rsidP="00431C40">
            <w:pPr>
              <w:rPr>
                <w:lang w:val="sr-Cyrl-CS"/>
              </w:rPr>
            </w:pPr>
            <w:r>
              <w:object w:dxaOrig="5940" w:dyaOrig="6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65pt;height:301.2pt" o:ole="">
                  <v:imagedata r:id="rId6" o:title=""/>
                </v:shape>
                <o:OLEObject Type="Embed" ProgID="PBrush" ShapeID="_x0000_i1025" DrawAspect="Content" ObjectID="_1537810687" r:id="rId7"/>
              </w:object>
            </w: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431C40" w:rsidRDefault="00431C40"/>
        </w:tc>
        <w:tc>
          <w:tcPr>
            <w:tcW w:w="283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1C40" w:rsidRDefault="00431C40"/>
        </w:tc>
        <w:tc>
          <w:tcPr>
            <w:tcW w:w="6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1C40" w:rsidRDefault="00431C40" w:rsidP="00431C40">
            <w:pPr>
              <w:pStyle w:val="NoSpacing"/>
            </w:pPr>
            <w:r>
              <w:rPr>
                <w:lang w:val="sr-Cyrl-CS"/>
              </w:rPr>
              <w:t>Име и презиме:_____________________________________</w:t>
            </w:r>
          </w:p>
          <w:p w:rsidR="00431C40" w:rsidRDefault="00431C40" w:rsidP="00431C40">
            <w:pPr>
              <w:pStyle w:val="NoSpacing"/>
              <w:jc w:val="center"/>
              <w:rPr>
                <w:b/>
                <w:lang w:val="sr-Cyrl-CS"/>
              </w:rPr>
            </w:pPr>
          </w:p>
          <w:p w:rsidR="00431C40" w:rsidRPr="00431C40" w:rsidRDefault="00431C40" w:rsidP="00431C40">
            <w:pPr>
              <w:pStyle w:val="NoSpacing"/>
              <w:jc w:val="center"/>
              <w:rPr>
                <w:b/>
                <w:lang w:val="sr-Cyrl-CS"/>
              </w:rPr>
            </w:pPr>
            <w:r w:rsidRPr="00431C40">
              <w:rPr>
                <w:b/>
                <w:lang w:val="sr-Cyrl-CS"/>
              </w:rPr>
              <w:t>САБИРАЊЕ ДО 10</w:t>
            </w:r>
          </w:p>
          <w:p w:rsidR="00431C40" w:rsidRPr="00431C40" w:rsidRDefault="00431C40" w:rsidP="0063131F">
            <w:r>
              <w:object w:dxaOrig="5940" w:dyaOrig="6030">
                <v:shape id="_x0000_i1026" type="#_x0000_t75" style="width:288.65pt;height:301.2pt" o:ole="">
                  <v:imagedata r:id="rId6" o:title=""/>
                </v:shape>
                <o:OLEObject Type="Embed" ProgID="PBrush" ShapeID="_x0000_i1026" DrawAspect="Content" ObjectID="_1537810688" r:id="rId8"/>
              </w:object>
            </w:r>
          </w:p>
        </w:tc>
        <w:tc>
          <w:tcPr>
            <w:tcW w:w="48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1C40" w:rsidRDefault="00431C40"/>
        </w:tc>
      </w:tr>
      <w:tr w:rsidR="00431C40" w:rsidTr="00EB727F">
        <w:trPr>
          <w:trHeight w:val="7093"/>
        </w:trPr>
        <w:tc>
          <w:tcPr>
            <w:tcW w:w="57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B727F" w:rsidRDefault="00EB727F" w:rsidP="00431C40">
            <w:pPr>
              <w:pStyle w:val="NoSpacing"/>
            </w:pPr>
          </w:p>
          <w:p w:rsidR="00431C40" w:rsidRDefault="00431C40" w:rsidP="00431C40">
            <w:pPr>
              <w:pStyle w:val="NoSpacing"/>
            </w:pPr>
            <w:r>
              <w:rPr>
                <w:lang w:val="sr-Cyrl-CS"/>
              </w:rPr>
              <w:t>Име и презиме:_____________________________________</w:t>
            </w:r>
          </w:p>
          <w:p w:rsidR="00431C40" w:rsidRDefault="00431C40" w:rsidP="00431C40">
            <w:pPr>
              <w:pStyle w:val="NoSpacing"/>
              <w:jc w:val="center"/>
              <w:rPr>
                <w:b/>
                <w:lang w:val="sr-Cyrl-CS"/>
              </w:rPr>
            </w:pPr>
          </w:p>
          <w:p w:rsidR="00431C40" w:rsidRPr="00431C40" w:rsidRDefault="00431C40" w:rsidP="00431C40">
            <w:pPr>
              <w:pStyle w:val="NoSpacing"/>
              <w:jc w:val="center"/>
              <w:rPr>
                <w:b/>
                <w:lang w:val="sr-Cyrl-CS"/>
              </w:rPr>
            </w:pPr>
            <w:r w:rsidRPr="00431C40">
              <w:rPr>
                <w:b/>
                <w:lang w:val="sr-Cyrl-CS"/>
              </w:rPr>
              <w:t>САБИРАЊЕ ДО 10</w:t>
            </w:r>
          </w:p>
          <w:p w:rsidR="00431C40" w:rsidRPr="001B33DA" w:rsidRDefault="00431C40" w:rsidP="0063131F">
            <w:pPr>
              <w:rPr>
                <w:lang w:val="sr-Cyrl-CS"/>
              </w:rPr>
            </w:pPr>
            <w:r>
              <w:object w:dxaOrig="5940" w:dyaOrig="6030">
                <v:shape id="_x0000_i1027" type="#_x0000_t75" style="width:288.65pt;height:301.2pt" o:ole="">
                  <v:imagedata r:id="rId6" o:title=""/>
                </v:shape>
                <o:OLEObject Type="Embed" ProgID="PBrush" ShapeID="_x0000_i1027" DrawAspect="Content" ObjectID="_1537810689" r:id="rId9"/>
              </w:object>
            </w: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431C40" w:rsidRDefault="00431C40"/>
        </w:tc>
        <w:tc>
          <w:tcPr>
            <w:tcW w:w="283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1C40" w:rsidRDefault="00431C40"/>
        </w:tc>
        <w:tc>
          <w:tcPr>
            <w:tcW w:w="6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B727F" w:rsidRDefault="00EB727F" w:rsidP="00431C40">
            <w:pPr>
              <w:pStyle w:val="NoSpacing"/>
            </w:pPr>
          </w:p>
          <w:p w:rsidR="00431C40" w:rsidRDefault="00431C40" w:rsidP="00431C40">
            <w:pPr>
              <w:pStyle w:val="NoSpacing"/>
            </w:pPr>
            <w:r>
              <w:rPr>
                <w:lang w:val="sr-Cyrl-CS"/>
              </w:rPr>
              <w:t>Име и презиме:_____________________________________</w:t>
            </w:r>
          </w:p>
          <w:p w:rsidR="00431C40" w:rsidRDefault="00431C40" w:rsidP="00431C40">
            <w:pPr>
              <w:pStyle w:val="NoSpacing"/>
              <w:jc w:val="center"/>
              <w:rPr>
                <w:b/>
                <w:lang w:val="sr-Cyrl-CS"/>
              </w:rPr>
            </w:pPr>
          </w:p>
          <w:p w:rsidR="00431C40" w:rsidRPr="00431C40" w:rsidRDefault="00431C40" w:rsidP="00431C40">
            <w:pPr>
              <w:pStyle w:val="NoSpacing"/>
              <w:jc w:val="center"/>
              <w:rPr>
                <w:b/>
                <w:lang w:val="sr-Cyrl-CS"/>
              </w:rPr>
            </w:pPr>
            <w:r w:rsidRPr="00431C40">
              <w:rPr>
                <w:b/>
                <w:lang w:val="sr-Cyrl-CS"/>
              </w:rPr>
              <w:t>САБИРАЊЕ ДО 10</w:t>
            </w:r>
          </w:p>
          <w:p w:rsidR="00431C40" w:rsidRPr="00431C40" w:rsidRDefault="00431C40" w:rsidP="0063131F">
            <w:pPr>
              <w:rPr>
                <w:lang w:val="sr-Cyrl-CS"/>
              </w:rPr>
            </w:pPr>
            <w:r>
              <w:object w:dxaOrig="5940" w:dyaOrig="6030">
                <v:shape id="_x0000_i1028" type="#_x0000_t75" style="width:288.65pt;height:301.2pt" o:ole="">
                  <v:imagedata r:id="rId6" o:title=""/>
                </v:shape>
                <o:OLEObject Type="Embed" ProgID="PBrush" ShapeID="_x0000_i1028" DrawAspect="Content" ObjectID="_1537810690" r:id="rId10"/>
              </w:object>
            </w:r>
          </w:p>
        </w:tc>
        <w:tc>
          <w:tcPr>
            <w:tcW w:w="48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1C40" w:rsidRDefault="00431C40"/>
        </w:tc>
      </w:tr>
    </w:tbl>
    <w:p w:rsidR="00ED31C6" w:rsidRPr="00E92D4A" w:rsidRDefault="00ED31C6" w:rsidP="00E92D4A">
      <w:pPr>
        <w:rPr>
          <w:sz w:val="2"/>
          <w:szCs w:val="2"/>
        </w:rPr>
      </w:pPr>
    </w:p>
    <w:sectPr w:rsidR="00ED31C6" w:rsidRPr="00E92D4A" w:rsidSect="00E92D4A">
      <w:footerReference w:type="default" r:id="rId11"/>
      <w:pgSz w:w="12240" w:h="15840"/>
      <w:pgMar w:top="284" w:right="284" w:bottom="284" w:left="284" w:header="227" w:footer="17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D4B" w:rsidRDefault="009B2D4B" w:rsidP="00E92D4A">
      <w:pPr>
        <w:spacing w:after="0" w:line="240" w:lineRule="auto"/>
      </w:pPr>
      <w:r>
        <w:separator/>
      </w:r>
    </w:p>
  </w:endnote>
  <w:endnote w:type="continuationSeparator" w:id="0">
    <w:p w:rsidR="009B2D4B" w:rsidRDefault="009B2D4B" w:rsidP="00E92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D4A" w:rsidRDefault="00E92D4A">
    <w:pPr>
      <w:pStyle w:val="Footer"/>
    </w:pPr>
    <w:r w:rsidRPr="00E92D4A"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4570101</wp:posOffset>
          </wp:positionH>
          <wp:positionV relativeFrom="paragraph">
            <wp:posOffset>-73573</wp:posOffset>
          </wp:positionV>
          <wp:extent cx="2933875" cy="251670"/>
          <wp:effectExtent l="19050" t="0" r="0" b="0"/>
          <wp:wrapNone/>
          <wp:docPr id="1" name="Picture 1" descr="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875" cy="251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D4B" w:rsidRDefault="009B2D4B" w:rsidP="00E92D4A">
      <w:pPr>
        <w:spacing w:after="0" w:line="240" w:lineRule="auto"/>
      </w:pPr>
      <w:r>
        <w:separator/>
      </w:r>
    </w:p>
  </w:footnote>
  <w:footnote w:type="continuationSeparator" w:id="0">
    <w:p w:rsidR="009B2D4B" w:rsidRDefault="009B2D4B" w:rsidP="00E92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31C40"/>
    <w:rsid w:val="000223ED"/>
    <w:rsid w:val="00053680"/>
    <w:rsid w:val="001B33DA"/>
    <w:rsid w:val="003143F5"/>
    <w:rsid w:val="0039296A"/>
    <w:rsid w:val="00431C40"/>
    <w:rsid w:val="0045628A"/>
    <w:rsid w:val="00742261"/>
    <w:rsid w:val="009B2D4B"/>
    <w:rsid w:val="009E7B2B"/>
    <w:rsid w:val="00BF2366"/>
    <w:rsid w:val="00C64008"/>
    <w:rsid w:val="00D35045"/>
    <w:rsid w:val="00D40C7C"/>
    <w:rsid w:val="00DB4FCA"/>
    <w:rsid w:val="00E86B4D"/>
    <w:rsid w:val="00E92D4A"/>
    <w:rsid w:val="00EB727F"/>
    <w:rsid w:val="00ED31C6"/>
    <w:rsid w:val="00F3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1B33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92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2D4A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92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2D4A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Stojkovic Djurdjica</dc:creator>
  <cp:keywords/>
  <dc:description/>
  <cp:lastModifiedBy>Unknown User</cp:lastModifiedBy>
  <cp:revision>5</cp:revision>
  <dcterms:created xsi:type="dcterms:W3CDTF">2016-07-15T18:59:00Z</dcterms:created>
  <dcterms:modified xsi:type="dcterms:W3CDTF">2016-10-12T18:52:00Z</dcterms:modified>
</cp:coreProperties>
</file>