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22875" w:type="dxa"/>
        <w:tblLook w:val="04A0"/>
      </w:tblPr>
      <w:tblGrid>
        <w:gridCol w:w="7486"/>
        <w:gridCol w:w="293"/>
        <w:gridCol w:w="356"/>
        <w:gridCol w:w="7386"/>
        <w:gridCol w:w="7354"/>
      </w:tblGrid>
      <w:tr w:rsidR="00D05003" w:rsidTr="00D05003">
        <w:trPr>
          <w:trHeight w:val="11199"/>
        </w:trPr>
        <w:tc>
          <w:tcPr>
            <w:tcW w:w="74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5003" w:rsidRDefault="00226191" w:rsidP="0039296A">
            <w:r>
              <w:rPr>
                <w:lang w:val="sr-Cyrl-CS"/>
              </w:rPr>
              <w:t>Име</w:t>
            </w:r>
            <w:r w:rsidR="00D05003">
              <w:rPr>
                <w:lang w:val="sr-Cyrl-CS"/>
              </w:rPr>
              <w:t>:_______________________________________</w:t>
            </w:r>
          </w:p>
          <w:p w:rsidR="00D05003" w:rsidRPr="001111BE" w:rsidRDefault="00D05003" w:rsidP="001111BE">
            <w:pPr>
              <w:pStyle w:val="NoSpacing"/>
              <w:jc w:val="center"/>
              <w:rPr>
                <w:b/>
                <w:lang w:val="sr-Cyrl-CS"/>
              </w:rPr>
            </w:pPr>
            <w:r w:rsidRPr="001111BE">
              <w:rPr>
                <w:b/>
                <w:lang w:val="sr-Cyrl-CS"/>
              </w:rPr>
              <w:t>ЛИНИЈЕ</w:t>
            </w:r>
          </w:p>
          <w:p w:rsidR="00D05003" w:rsidRPr="00D05003" w:rsidRDefault="00D05003" w:rsidP="001111BE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D05003">
              <w:rPr>
                <w:sz w:val="20"/>
                <w:szCs w:val="20"/>
                <w:lang w:val="sr-Cyrl-CS"/>
              </w:rPr>
              <w:t>Све праве л</w:t>
            </w:r>
            <w:r w:rsidR="00226191">
              <w:rPr>
                <w:sz w:val="20"/>
                <w:szCs w:val="20"/>
                <w:lang w:val="sr-Cyrl-CS"/>
              </w:rPr>
              <w:t>иније исцртати</w:t>
            </w:r>
            <w:r w:rsidRPr="00D05003">
              <w:rPr>
                <w:sz w:val="20"/>
                <w:szCs w:val="20"/>
                <w:lang w:val="sr-Cyrl-CS"/>
              </w:rPr>
              <w:t xml:space="preserve"> плавом</w:t>
            </w:r>
            <w:r w:rsidRPr="00D05003">
              <w:rPr>
                <w:sz w:val="20"/>
                <w:szCs w:val="20"/>
                <w:lang w:val="sr-Cyrl-CS"/>
              </w:rPr>
              <w:t xml:space="preserve"> а криве наранџастом</w:t>
            </w:r>
            <w:r w:rsidRPr="00D05003">
              <w:rPr>
                <w:sz w:val="20"/>
                <w:szCs w:val="20"/>
                <w:lang w:val="sr-Cyrl-CS"/>
              </w:rPr>
              <w:t xml:space="preserve"> бојом</w:t>
            </w:r>
            <w:r w:rsidRPr="00D05003">
              <w:rPr>
                <w:sz w:val="20"/>
                <w:szCs w:val="20"/>
                <w:lang w:val="sr-Cyrl-CS"/>
              </w:rPr>
              <w:t>.</w:t>
            </w:r>
          </w:p>
          <w:tbl>
            <w:tblPr>
              <w:tblStyle w:val="TableGrid"/>
              <w:tblW w:w="7260" w:type="dxa"/>
              <w:tblLook w:val="04A0"/>
            </w:tblPr>
            <w:tblGrid>
              <w:gridCol w:w="3630"/>
              <w:gridCol w:w="3630"/>
            </w:tblGrid>
            <w:tr w:rsidR="00D05003" w:rsidTr="00D05003">
              <w:trPr>
                <w:trHeight w:val="4069"/>
              </w:trPr>
              <w:tc>
                <w:tcPr>
                  <w:tcW w:w="7259" w:type="dxa"/>
                  <w:gridSpan w:val="2"/>
                </w:tcPr>
                <w:p w:rsidR="00D05003" w:rsidRDefault="00D05003" w:rsidP="00096178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object w:dxaOrig="8205" w:dyaOrig="64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8.3pt;height:195.5pt" o:ole="">
                        <v:imagedata r:id="rId6" o:title=""/>
                      </v:shape>
                      <o:OLEObject Type="Embed" ProgID="PBrush" ShapeID="_x0000_i1025" DrawAspect="Content" ObjectID="_1537175435" r:id="rId7"/>
                    </w:object>
                  </w:r>
                </w:p>
              </w:tc>
            </w:tr>
            <w:tr w:rsidR="00D05003" w:rsidTr="00D05003">
              <w:trPr>
                <w:trHeight w:val="3812"/>
              </w:trPr>
              <w:tc>
                <w:tcPr>
                  <w:tcW w:w="3630" w:type="dxa"/>
                </w:tcPr>
                <w:p w:rsidR="00D05003" w:rsidRDefault="00D05003" w:rsidP="00096178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object w:dxaOrig="5490" w:dyaOrig="7860">
                      <v:shape id="_x0000_i1026" type="#_x0000_t75" style="width:157.2pt;height:222.6pt" o:ole="">
                        <v:imagedata r:id="rId8" o:title=""/>
                      </v:shape>
                      <o:OLEObject Type="Embed" ProgID="PBrush" ShapeID="_x0000_i1026" DrawAspect="Content" ObjectID="_1537175436" r:id="rId9"/>
                    </w:object>
                  </w:r>
                </w:p>
              </w:tc>
              <w:tc>
                <w:tcPr>
                  <w:tcW w:w="3630" w:type="dxa"/>
                </w:tcPr>
                <w:p w:rsidR="00D05003" w:rsidRDefault="00D05003" w:rsidP="00096178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object w:dxaOrig="3720" w:dyaOrig="4515">
                      <v:shape id="_x0000_i1027" type="#_x0000_t75" style="width:169.75pt;height:206.1pt" o:ole="">
                        <v:imagedata r:id="rId10" o:title=""/>
                      </v:shape>
                      <o:OLEObject Type="Embed" ProgID="PBrush" ShapeID="_x0000_i1027" DrawAspect="Content" ObjectID="_1537175437" r:id="rId11"/>
                    </w:object>
                  </w:r>
                </w:p>
              </w:tc>
            </w:tr>
            <w:tr w:rsidR="00D05003" w:rsidTr="00D05003">
              <w:trPr>
                <w:trHeight w:val="986"/>
              </w:trPr>
              <w:tc>
                <w:tcPr>
                  <w:tcW w:w="7259" w:type="dxa"/>
                  <w:gridSpan w:val="2"/>
                </w:tcPr>
                <w:p w:rsidR="00D05003" w:rsidRDefault="00D05003" w:rsidP="00096178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object w:dxaOrig="6945" w:dyaOrig="1470">
                      <v:shape id="_x0000_i1028" type="#_x0000_t75" style="width:306.5pt;height:55.5pt" o:ole="">
                        <v:imagedata r:id="rId12" o:title=""/>
                      </v:shape>
                      <o:OLEObject Type="Embed" ProgID="PBrush" ShapeID="_x0000_i1028" DrawAspect="Content" ObjectID="_1537175438" r:id="rId13"/>
                    </w:object>
                  </w:r>
                </w:p>
              </w:tc>
            </w:tr>
          </w:tbl>
          <w:p w:rsidR="00D05003" w:rsidRPr="001B33DA" w:rsidRDefault="00D05003" w:rsidP="00096178">
            <w:pPr>
              <w:rPr>
                <w:lang w:val="sr-Cyrl-CS"/>
              </w:rPr>
            </w:pPr>
          </w:p>
        </w:tc>
        <w:tc>
          <w:tcPr>
            <w:tcW w:w="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D05003" w:rsidRDefault="00D05003"/>
        </w:tc>
        <w:tc>
          <w:tcPr>
            <w:tcW w:w="357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5003" w:rsidRDefault="00D05003"/>
        </w:tc>
        <w:tc>
          <w:tcPr>
            <w:tcW w:w="7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5003" w:rsidRDefault="00226191" w:rsidP="00FD1313">
            <w:r>
              <w:rPr>
                <w:lang w:val="sr-Cyrl-CS"/>
              </w:rPr>
              <w:t>Име</w:t>
            </w:r>
            <w:r w:rsidR="00D05003">
              <w:rPr>
                <w:lang w:val="sr-Cyrl-CS"/>
              </w:rPr>
              <w:t>:_______________________________________</w:t>
            </w:r>
          </w:p>
          <w:p w:rsidR="00D05003" w:rsidRPr="001111BE" w:rsidRDefault="00D05003" w:rsidP="00FD1313">
            <w:pPr>
              <w:pStyle w:val="NoSpacing"/>
              <w:jc w:val="center"/>
              <w:rPr>
                <w:b/>
                <w:lang w:val="sr-Cyrl-CS"/>
              </w:rPr>
            </w:pPr>
            <w:r w:rsidRPr="001111BE">
              <w:rPr>
                <w:b/>
                <w:lang w:val="sr-Cyrl-CS"/>
              </w:rPr>
              <w:t>ЛИНИЈЕ</w:t>
            </w:r>
          </w:p>
          <w:p w:rsidR="00D05003" w:rsidRPr="00D05003" w:rsidRDefault="00D05003" w:rsidP="00FD1313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D05003">
              <w:rPr>
                <w:sz w:val="20"/>
                <w:szCs w:val="20"/>
                <w:lang w:val="sr-Cyrl-CS"/>
              </w:rPr>
              <w:t>Све праве л</w:t>
            </w:r>
            <w:r w:rsidRPr="00D05003">
              <w:rPr>
                <w:sz w:val="20"/>
                <w:szCs w:val="20"/>
                <w:lang w:val="sr-Cyrl-CS"/>
              </w:rPr>
              <w:t xml:space="preserve">иније </w:t>
            </w:r>
            <w:r w:rsidR="00226191">
              <w:rPr>
                <w:sz w:val="20"/>
                <w:szCs w:val="20"/>
                <w:lang w:val="sr-Cyrl-CS"/>
              </w:rPr>
              <w:t>исцртати</w:t>
            </w:r>
            <w:r w:rsidRPr="00D05003">
              <w:rPr>
                <w:sz w:val="20"/>
                <w:szCs w:val="20"/>
                <w:lang w:val="sr-Cyrl-CS"/>
              </w:rPr>
              <w:t xml:space="preserve"> плавом</w:t>
            </w:r>
            <w:r w:rsidRPr="00D05003">
              <w:rPr>
                <w:sz w:val="20"/>
                <w:szCs w:val="20"/>
                <w:lang w:val="sr-Cyrl-CS"/>
              </w:rPr>
              <w:t xml:space="preserve"> а криве наранџастом</w:t>
            </w:r>
            <w:r w:rsidRPr="00D05003">
              <w:rPr>
                <w:sz w:val="20"/>
                <w:szCs w:val="20"/>
                <w:lang w:val="sr-Cyrl-CS"/>
              </w:rPr>
              <w:t xml:space="preserve"> бојом</w:t>
            </w:r>
            <w:r w:rsidRPr="00D05003">
              <w:rPr>
                <w:sz w:val="20"/>
                <w:szCs w:val="20"/>
                <w:lang w:val="sr-Cyrl-CS"/>
              </w:rPr>
              <w:t>.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550"/>
              <w:gridCol w:w="3610"/>
            </w:tblGrid>
            <w:tr w:rsidR="00D05003" w:rsidTr="00FD1313">
              <w:tc>
                <w:tcPr>
                  <w:tcW w:w="7220" w:type="dxa"/>
                  <w:gridSpan w:val="2"/>
                </w:tcPr>
                <w:p w:rsidR="00D05003" w:rsidRDefault="00D05003" w:rsidP="00FD1313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object w:dxaOrig="8205" w:dyaOrig="6450">
                      <v:shape id="_x0000_i1029" type="#_x0000_t75" style="width:328.3pt;height:195.5pt" o:ole="">
                        <v:imagedata r:id="rId6" o:title=""/>
                      </v:shape>
                      <o:OLEObject Type="Embed" ProgID="PBrush" ShapeID="_x0000_i1029" DrawAspect="Content" ObjectID="_1537175439" r:id="rId14"/>
                    </w:object>
                  </w:r>
                </w:p>
              </w:tc>
            </w:tr>
            <w:tr w:rsidR="00D05003" w:rsidTr="00FD1313">
              <w:trPr>
                <w:trHeight w:val="3886"/>
              </w:trPr>
              <w:tc>
                <w:tcPr>
                  <w:tcW w:w="3610" w:type="dxa"/>
                </w:tcPr>
                <w:p w:rsidR="00D05003" w:rsidRDefault="00D05003" w:rsidP="00FD1313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object w:dxaOrig="5490" w:dyaOrig="7860">
                      <v:shape id="_x0000_i1030" type="#_x0000_t75" style="width:157.2pt;height:222.6pt" o:ole="">
                        <v:imagedata r:id="rId8" o:title=""/>
                      </v:shape>
                      <o:OLEObject Type="Embed" ProgID="PBrush" ShapeID="_x0000_i1030" DrawAspect="Content" ObjectID="_1537175440" r:id="rId15"/>
                    </w:object>
                  </w:r>
                </w:p>
              </w:tc>
              <w:tc>
                <w:tcPr>
                  <w:tcW w:w="3610" w:type="dxa"/>
                </w:tcPr>
                <w:p w:rsidR="00D05003" w:rsidRDefault="00D05003" w:rsidP="00FD1313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object w:dxaOrig="3720" w:dyaOrig="4515">
                      <v:shape id="_x0000_i1031" type="#_x0000_t75" style="width:169.75pt;height:206.1pt" o:ole="">
                        <v:imagedata r:id="rId10" o:title=""/>
                      </v:shape>
                      <o:OLEObject Type="Embed" ProgID="PBrush" ShapeID="_x0000_i1031" DrawAspect="Content" ObjectID="_1537175441" r:id="rId16"/>
                    </w:object>
                  </w:r>
                </w:p>
              </w:tc>
            </w:tr>
            <w:tr w:rsidR="00D05003" w:rsidTr="00FD1313">
              <w:tc>
                <w:tcPr>
                  <w:tcW w:w="7220" w:type="dxa"/>
                  <w:gridSpan w:val="2"/>
                </w:tcPr>
                <w:p w:rsidR="00D05003" w:rsidRDefault="00D05003" w:rsidP="00FD1313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object w:dxaOrig="6945" w:dyaOrig="1470">
                      <v:shape id="_x0000_i1032" type="#_x0000_t75" style="width:305.85pt;height:55.5pt" o:ole="">
                        <v:imagedata r:id="rId12" o:title=""/>
                      </v:shape>
                      <o:OLEObject Type="Embed" ProgID="PBrush" ShapeID="_x0000_i1032" DrawAspect="Content" ObjectID="_1537175442" r:id="rId17"/>
                    </w:object>
                  </w:r>
                </w:p>
              </w:tc>
            </w:tr>
          </w:tbl>
          <w:p w:rsidR="00D05003" w:rsidRPr="001B33DA" w:rsidRDefault="00D05003" w:rsidP="00FD1313">
            <w:pPr>
              <w:rPr>
                <w:lang w:val="sr-Cyrl-CS"/>
              </w:rPr>
            </w:pPr>
          </w:p>
        </w:tc>
        <w:tc>
          <w:tcPr>
            <w:tcW w:w="7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5003" w:rsidRDefault="00D05003"/>
        </w:tc>
      </w:tr>
    </w:tbl>
    <w:p w:rsidR="00ED31C6" w:rsidRPr="00D05003" w:rsidRDefault="00ED31C6">
      <w:pPr>
        <w:rPr>
          <w:sz w:val="6"/>
          <w:szCs w:val="6"/>
          <w:lang w:val="sr-Cyrl-CS"/>
        </w:rPr>
      </w:pPr>
    </w:p>
    <w:sectPr w:rsidR="00ED31C6" w:rsidRPr="00D05003" w:rsidSect="00D05003">
      <w:footerReference w:type="default" r:id="rId18"/>
      <w:pgSz w:w="15840" w:h="12240" w:orient="landscape"/>
      <w:pgMar w:top="284" w:right="284" w:bottom="284" w:left="284" w:header="720" w:footer="28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0EF" w:rsidRDefault="00CE30EF" w:rsidP="00D05003">
      <w:pPr>
        <w:spacing w:after="0" w:line="240" w:lineRule="auto"/>
      </w:pPr>
      <w:r>
        <w:separator/>
      </w:r>
    </w:p>
  </w:endnote>
  <w:endnote w:type="continuationSeparator" w:id="0">
    <w:p w:rsidR="00CE30EF" w:rsidRDefault="00CE30EF" w:rsidP="00D05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03" w:rsidRPr="00D05003" w:rsidRDefault="00D05003" w:rsidP="00D05003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6759627</wp:posOffset>
          </wp:positionH>
          <wp:positionV relativeFrom="paragraph">
            <wp:posOffset>-81513</wp:posOffset>
          </wp:positionV>
          <wp:extent cx="2933875" cy="251670"/>
          <wp:effectExtent l="19050" t="0" r="0" b="0"/>
          <wp:wrapNone/>
          <wp:docPr id="1" name="Picture 0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3875" cy="25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0EF" w:rsidRDefault="00CE30EF" w:rsidP="00D05003">
      <w:pPr>
        <w:spacing w:after="0" w:line="240" w:lineRule="auto"/>
      </w:pPr>
      <w:r>
        <w:separator/>
      </w:r>
    </w:p>
  </w:footnote>
  <w:footnote w:type="continuationSeparator" w:id="0">
    <w:p w:rsidR="00CE30EF" w:rsidRDefault="00CE30EF" w:rsidP="00D050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096178"/>
    <w:rsid w:val="00053680"/>
    <w:rsid w:val="00096178"/>
    <w:rsid w:val="001111BE"/>
    <w:rsid w:val="001B33DA"/>
    <w:rsid w:val="00226191"/>
    <w:rsid w:val="002313F4"/>
    <w:rsid w:val="003143F5"/>
    <w:rsid w:val="0039296A"/>
    <w:rsid w:val="0045628A"/>
    <w:rsid w:val="00742261"/>
    <w:rsid w:val="009E7B2B"/>
    <w:rsid w:val="00BF2366"/>
    <w:rsid w:val="00C64008"/>
    <w:rsid w:val="00CE30EF"/>
    <w:rsid w:val="00D05003"/>
    <w:rsid w:val="00DB4FCA"/>
    <w:rsid w:val="00E86B4D"/>
    <w:rsid w:val="00ED31C6"/>
    <w:rsid w:val="00F3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1B33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05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5003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D05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500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28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Unknown User</dc:creator>
  <cp:keywords/>
  <dc:description/>
  <cp:lastModifiedBy>Unknown User</cp:lastModifiedBy>
  <cp:revision>3</cp:revision>
  <cp:lastPrinted>2016-10-05T10:21:00Z</cp:lastPrinted>
  <dcterms:created xsi:type="dcterms:W3CDTF">2016-10-05T09:55:00Z</dcterms:created>
  <dcterms:modified xsi:type="dcterms:W3CDTF">2016-10-05T10:23:00Z</dcterms:modified>
</cp:coreProperties>
</file>