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1518"/>
      </w:tblGrid>
      <w:tr w:rsidR="004756ED" w:rsidTr="004A6617">
        <w:trPr>
          <w:trHeight w:val="6511"/>
        </w:trPr>
        <w:tc>
          <w:tcPr>
            <w:tcW w:w="11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756ED" w:rsidRDefault="007726FB" w:rsidP="007726FB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Име и презиме:</w:t>
            </w:r>
          </w:p>
          <w:p w:rsidR="004756ED" w:rsidRPr="00261A88" w:rsidRDefault="00261A88" w:rsidP="00416A3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 xml:space="preserve">САБИРАЊЕ ДО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  <w:p w:rsidR="004A6617" w:rsidRDefault="004756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16A3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1. </w:t>
            </w:r>
            <w:proofErr w:type="spellStart"/>
            <w:r w:rsidR="00261A88">
              <w:rPr>
                <w:rFonts w:ascii="Times New Roman" w:hAnsi="Times New Roman" w:cs="Times New Roman"/>
                <w:sz w:val="24"/>
                <w:szCs w:val="24"/>
              </w:rPr>
              <w:t>Одреди</w:t>
            </w:r>
            <w:proofErr w:type="spellEnd"/>
            <w:r w:rsidR="00261A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1A88">
              <w:rPr>
                <w:rFonts w:ascii="Times New Roman" w:hAnsi="Times New Roman" w:cs="Times New Roman"/>
                <w:sz w:val="24"/>
                <w:szCs w:val="24"/>
              </w:rPr>
              <w:t>колико</w:t>
            </w:r>
            <w:proofErr w:type="spellEnd"/>
            <w:r w:rsidR="00261A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1A88">
              <w:rPr>
                <w:rFonts w:ascii="Times New Roman" w:hAnsi="Times New Roman" w:cs="Times New Roman"/>
                <w:sz w:val="24"/>
                <w:szCs w:val="24"/>
              </w:rPr>
              <w:t>недостаје</w:t>
            </w:r>
            <w:proofErr w:type="spellEnd"/>
            <w:r w:rsidR="00261A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1A8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="00261A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1A88">
              <w:rPr>
                <w:rFonts w:ascii="Times New Roman" w:hAnsi="Times New Roman" w:cs="Times New Roman"/>
                <w:sz w:val="24"/>
                <w:szCs w:val="24"/>
              </w:rPr>
              <w:t>броја</w:t>
            </w:r>
            <w:proofErr w:type="spellEnd"/>
            <w:r w:rsidR="00261A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1A8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 и у корпама доцртај одговарајући број елемената</w:t>
            </w:r>
            <w:r w:rsidR="007726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  <w:r w:rsidR="00BB7C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</w:p>
          <w:p w:rsidR="004A6617" w:rsidRPr="004A6617" w:rsidRDefault="000B2691">
            <w:pPr>
              <w:rPr>
                <w:rFonts w:ascii="Times New Roman" w:hAnsi="Times New Roman" w:cs="Times New Roman"/>
                <w:sz w:val="16"/>
                <w:szCs w:val="16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56ED" w:rsidRPr="00A32BAE" w:rsidRDefault="00261A88" w:rsidP="00A32B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object w:dxaOrig="9405" w:dyaOrig="6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0.05pt;height:328.1pt" o:ole="">
                  <v:imagedata r:id="rId7" o:title=""/>
                </v:shape>
                <o:OLEObject Type="Embed" ProgID="PBrush" ShapeID="_x0000_i1025" DrawAspect="Content" ObjectID="_1537809142" r:id="rId8"/>
              </w:object>
            </w:r>
          </w:p>
        </w:tc>
      </w:tr>
      <w:tr w:rsidR="00261A88" w:rsidTr="00BB7CFC">
        <w:trPr>
          <w:trHeight w:val="6719"/>
        </w:trPr>
        <w:tc>
          <w:tcPr>
            <w:tcW w:w="11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61A88" w:rsidRDefault="00261A88" w:rsidP="003C4CD1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Име и презиме:</w:t>
            </w:r>
          </w:p>
          <w:p w:rsidR="00261A88" w:rsidRPr="00261A88" w:rsidRDefault="00261A88" w:rsidP="003C4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 xml:space="preserve">САБИРАЊЕ ДО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  <w:p w:rsidR="00261A88" w:rsidRDefault="00261A88" w:rsidP="003C4CD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16A3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Одреди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недостаје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броја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10 и у корпама доцртај одговарајући број елемената. </w:t>
            </w:r>
          </w:p>
          <w:p w:rsidR="00261A88" w:rsidRPr="004A6617" w:rsidRDefault="00261A88" w:rsidP="003C4CD1">
            <w:pPr>
              <w:rPr>
                <w:rFonts w:ascii="Times New Roman" w:hAnsi="Times New Roman" w:cs="Times New Roman"/>
                <w:sz w:val="16"/>
                <w:szCs w:val="16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1A88" w:rsidRPr="00A32BAE" w:rsidRDefault="00261A88" w:rsidP="003C4C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object w:dxaOrig="9405" w:dyaOrig="6555">
                <v:shape id="_x0000_i1026" type="#_x0000_t75" style="width:470.05pt;height:315.15pt" o:ole="">
                  <v:imagedata r:id="rId7" o:title=""/>
                </v:shape>
                <o:OLEObject Type="Embed" ProgID="PBrush" ShapeID="_x0000_i1026" DrawAspect="Content" ObjectID="_1537809143" r:id="rId9"/>
              </w:object>
            </w:r>
          </w:p>
        </w:tc>
      </w:tr>
    </w:tbl>
    <w:p w:rsidR="008E7E1A" w:rsidRPr="00AF1849" w:rsidRDefault="008E7E1A" w:rsidP="002321E7">
      <w:pPr>
        <w:rPr>
          <w:sz w:val="2"/>
          <w:szCs w:val="2"/>
          <w:lang w:val="sr-Cyrl-CS"/>
        </w:rPr>
      </w:pPr>
    </w:p>
    <w:sectPr w:rsidR="008E7E1A" w:rsidRPr="00AF1849" w:rsidSect="00AF1849">
      <w:footerReference w:type="default" r:id="rId10"/>
      <w:pgSz w:w="12240" w:h="15840"/>
      <w:pgMar w:top="284" w:right="340" w:bottom="284" w:left="34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78A" w:rsidRDefault="0031178A" w:rsidP="00AF1849">
      <w:pPr>
        <w:spacing w:after="0" w:line="240" w:lineRule="auto"/>
      </w:pPr>
      <w:r>
        <w:separator/>
      </w:r>
    </w:p>
  </w:endnote>
  <w:endnote w:type="continuationSeparator" w:id="0">
    <w:p w:rsidR="0031178A" w:rsidRDefault="0031178A" w:rsidP="00AF1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849" w:rsidRDefault="00AF184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4366524</wp:posOffset>
          </wp:positionH>
          <wp:positionV relativeFrom="paragraph">
            <wp:posOffset>-131109</wp:posOffset>
          </wp:positionV>
          <wp:extent cx="2922557" cy="250166"/>
          <wp:effectExtent l="19050" t="0" r="0" b="0"/>
          <wp:wrapNone/>
          <wp:docPr id="1" name="Picture 1" descr="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2557" cy="2501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78A" w:rsidRDefault="0031178A" w:rsidP="00AF1849">
      <w:pPr>
        <w:spacing w:after="0" w:line="240" w:lineRule="auto"/>
      </w:pPr>
      <w:r>
        <w:separator/>
      </w:r>
    </w:p>
  </w:footnote>
  <w:footnote w:type="continuationSeparator" w:id="0">
    <w:p w:rsidR="0031178A" w:rsidRDefault="0031178A" w:rsidP="00AF18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756ED"/>
    <w:rsid w:val="000B2691"/>
    <w:rsid w:val="002321E7"/>
    <w:rsid w:val="00261A88"/>
    <w:rsid w:val="0031178A"/>
    <w:rsid w:val="00416A37"/>
    <w:rsid w:val="004756ED"/>
    <w:rsid w:val="004A6617"/>
    <w:rsid w:val="007726FB"/>
    <w:rsid w:val="00853F83"/>
    <w:rsid w:val="008E7E1A"/>
    <w:rsid w:val="00A32BAE"/>
    <w:rsid w:val="00A40897"/>
    <w:rsid w:val="00AF1849"/>
    <w:rsid w:val="00BB7CFC"/>
    <w:rsid w:val="00C632BF"/>
    <w:rsid w:val="00F34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6A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F1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1849"/>
  </w:style>
  <w:style w:type="paragraph" w:styleId="Footer">
    <w:name w:val="footer"/>
    <w:basedOn w:val="Normal"/>
    <w:link w:val="FooterChar"/>
    <w:uiPriority w:val="99"/>
    <w:semiHidden/>
    <w:unhideWhenUsed/>
    <w:rsid w:val="00AF1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1849"/>
  </w:style>
  <w:style w:type="paragraph" w:styleId="BalloonText">
    <w:name w:val="Balloon Text"/>
    <w:basedOn w:val="Normal"/>
    <w:link w:val="BalloonTextChar"/>
    <w:uiPriority w:val="99"/>
    <w:semiHidden/>
    <w:unhideWhenUsed/>
    <w:rsid w:val="00AF1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jurdjica\Desktop\&#1058;&#1045;&#1052;&#1055;&#1051;&#1040;&#1058;&#104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63E8B-9491-4933-A9C3-528B81F2A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ТЕМПЛАТЕ</Template>
  <TotalTime>6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Stojkovic</dc:creator>
  <cp:keywords/>
  <dc:description/>
  <cp:lastModifiedBy>Unknown User</cp:lastModifiedBy>
  <cp:revision>4</cp:revision>
  <dcterms:created xsi:type="dcterms:W3CDTF">2015-09-17T20:42:00Z</dcterms:created>
  <dcterms:modified xsi:type="dcterms:W3CDTF">2016-10-12T18:26:00Z</dcterms:modified>
</cp:coreProperties>
</file>