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Look w:val="04A0"/>
      </w:tblPr>
      <w:tblGrid>
        <w:gridCol w:w="11518"/>
      </w:tblGrid>
      <w:tr w:rsidR="004756ED" w:rsidTr="002321E7">
        <w:trPr>
          <w:trHeight w:val="6932"/>
        </w:trPr>
        <w:tc>
          <w:tcPr>
            <w:tcW w:w="115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4756ED" w:rsidRDefault="004756ED" w:rsidP="00A32BAE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416A37">
              <w:rPr>
                <w:rFonts w:ascii="Times New Roman" w:hAnsi="Times New Roman" w:cs="Times New Roman"/>
                <w:lang w:val="sr-Cyrl-CS"/>
              </w:rPr>
              <w:t>Име и презиме:_______________________________________________</w:t>
            </w:r>
            <w:r>
              <w:rPr>
                <w:rFonts w:ascii="Times New Roman" w:hAnsi="Times New Roman" w:cs="Times New Roman"/>
                <w:lang w:val="sr-Cyrl-CS"/>
              </w:rPr>
              <w:t>____</w:t>
            </w:r>
          </w:p>
          <w:p w:rsidR="00BB7CFC" w:rsidRPr="00A32BAE" w:rsidRDefault="00BB7CFC" w:rsidP="00A32BA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756ED" w:rsidRPr="00BB7CFC" w:rsidRDefault="00BB7CFC" w:rsidP="00416A3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sr-Cyrl-C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sr-Cyrl-CS"/>
              </w:rPr>
              <w:t>САСВИМ МАЛА КОМБИНАТОРИКА</w:t>
            </w:r>
          </w:p>
          <w:p w:rsidR="004756ED" w:rsidRDefault="004756ED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16A3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32BAE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Настави </w:t>
            </w:r>
            <w:r w:rsidR="00BB7CFC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писање свих троцифрених бројева који се могу добити од датих цифара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.</w:t>
            </w:r>
          </w:p>
          <w:p w:rsidR="00BB7CFC" w:rsidRPr="00BB7CFC" w:rsidRDefault="00BB7CFC">
            <w:pPr>
              <w:rPr>
                <w:rFonts w:ascii="Times New Roman" w:hAnsi="Times New Roman" w:cs="Times New Roman"/>
                <w:sz w:val="16"/>
                <w:szCs w:val="16"/>
                <w:lang w:val="sr-Cyrl-CS"/>
              </w:rPr>
            </w:pPr>
          </w:p>
          <w:p w:rsidR="004756ED" w:rsidRPr="00A32BAE" w:rsidRDefault="00BB7CFC" w:rsidP="00A32BA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object w:dxaOrig="9420" w:dyaOrig="61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70.7pt;height:309.05pt" o:ole="">
                  <v:imagedata r:id="rId5" o:title=""/>
                </v:shape>
                <o:OLEObject Type="Embed" ProgID="PBrush" ShapeID="_x0000_i1025" DrawAspect="Content" ObjectID="_1504033146" r:id="rId6"/>
              </w:object>
            </w:r>
          </w:p>
        </w:tc>
      </w:tr>
      <w:tr w:rsidR="00BB7CFC" w:rsidTr="00BB7CFC">
        <w:trPr>
          <w:trHeight w:val="6719"/>
        </w:trPr>
        <w:tc>
          <w:tcPr>
            <w:tcW w:w="115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B7CFC" w:rsidRDefault="00BB7CFC" w:rsidP="000133C6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</w:p>
          <w:p w:rsidR="00BB7CFC" w:rsidRPr="00A32BAE" w:rsidRDefault="00BB7CFC" w:rsidP="000133C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16A37">
              <w:rPr>
                <w:rFonts w:ascii="Times New Roman" w:hAnsi="Times New Roman" w:cs="Times New Roman"/>
                <w:lang w:val="sr-Cyrl-CS"/>
              </w:rPr>
              <w:t>Име и презиме:_______________________________________________</w:t>
            </w:r>
            <w:r>
              <w:rPr>
                <w:rFonts w:ascii="Times New Roman" w:hAnsi="Times New Roman" w:cs="Times New Roman"/>
                <w:lang w:val="sr-Cyrl-CS"/>
              </w:rPr>
              <w:t>____</w:t>
            </w:r>
          </w:p>
          <w:p w:rsidR="00BB7CFC" w:rsidRPr="00BB7CFC" w:rsidRDefault="00BB7CFC" w:rsidP="000133C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sr-Cyrl-C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sr-Cyrl-CS"/>
              </w:rPr>
              <w:t>САСВИМ МАЛА К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sr-Cyrl-CS"/>
              </w:rPr>
              <w:t>ОМБИНАТОРИКА</w:t>
            </w:r>
          </w:p>
          <w:p w:rsidR="00BB7CFC" w:rsidRDefault="00BB7CFC" w:rsidP="000133C6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16A3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Настави писање свих троцифрених бројева који се могу добити од датих цифара.</w:t>
            </w:r>
          </w:p>
          <w:p w:rsidR="00BB7CFC" w:rsidRPr="00BB7CFC" w:rsidRDefault="00BB7CFC" w:rsidP="000133C6">
            <w:pPr>
              <w:rPr>
                <w:rFonts w:ascii="Times New Roman" w:hAnsi="Times New Roman" w:cs="Times New Roman"/>
                <w:sz w:val="16"/>
                <w:szCs w:val="16"/>
                <w:lang w:val="sr-Cyrl-CS"/>
              </w:rPr>
            </w:pPr>
          </w:p>
          <w:p w:rsidR="00BB7CFC" w:rsidRPr="00A32BAE" w:rsidRDefault="00BB7CFC" w:rsidP="000133C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object w:dxaOrig="9420" w:dyaOrig="6180">
                <v:shape id="_x0000_i1026" type="#_x0000_t75" style="width:470.7pt;height:309.05pt" o:ole="">
                  <v:imagedata r:id="rId5" o:title=""/>
                </v:shape>
                <o:OLEObject Type="Embed" ProgID="PBrush" ShapeID="_x0000_i1026" DrawAspect="Content" ObjectID="_1504033147" r:id="rId7"/>
              </w:object>
            </w:r>
          </w:p>
        </w:tc>
      </w:tr>
    </w:tbl>
    <w:p w:rsidR="008E7E1A" w:rsidRPr="002321E7" w:rsidRDefault="008E7E1A" w:rsidP="002321E7">
      <w:pPr>
        <w:rPr>
          <w:lang w:val="sr-Cyrl-CS"/>
        </w:rPr>
      </w:pPr>
    </w:p>
    <w:sectPr w:rsidR="008E7E1A" w:rsidRPr="002321E7" w:rsidSect="002321E7">
      <w:pgSz w:w="12240" w:h="15840"/>
      <w:pgMar w:top="284" w:right="340" w:bottom="284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compat/>
  <w:rsids>
    <w:rsidRoot w:val="004756ED"/>
    <w:rsid w:val="002321E7"/>
    <w:rsid w:val="00416A37"/>
    <w:rsid w:val="004756ED"/>
    <w:rsid w:val="00853F83"/>
    <w:rsid w:val="008E7E1A"/>
    <w:rsid w:val="00A32BAE"/>
    <w:rsid w:val="00A40897"/>
    <w:rsid w:val="00BB7C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7E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16A3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Djurdjica\Desktop\&#1058;&#1045;&#1052;&#1055;&#1051;&#1040;&#1058;&#1045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BA9D61-E0BA-4AD7-8ED5-59247050A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ТЕМПЛАТЕ</Template>
  <TotalTime>5</TotalTime>
  <Pages>1</Pages>
  <Words>58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Stojkovic</dc:creator>
  <cp:keywords/>
  <dc:description/>
  <cp:lastModifiedBy>Stojkovic</cp:lastModifiedBy>
  <cp:revision>2</cp:revision>
  <dcterms:created xsi:type="dcterms:W3CDTF">2015-09-17T20:12:00Z</dcterms:created>
  <dcterms:modified xsi:type="dcterms:W3CDTF">2015-09-17T20:12:00Z</dcterms:modified>
</cp:coreProperties>
</file>