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518"/>
      </w:tblGrid>
      <w:tr w:rsidR="004756ED" w:rsidTr="002321E7">
        <w:trPr>
          <w:trHeight w:val="6932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756ED" w:rsidRDefault="004756ED" w:rsidP="00A32BAE">
            <w:pPr>
              <w:jc w:val="center"/>
              <w:rPr>
                <w:rFonts w:ascii="Times New Roman" w:hAnsi="Times New Roman" w:cs="Times New Roman"/>
              </w:rPr>
            </w:pPr>
            <w:r w:rsidRPr="00416A37">
              <w:rPr>
                <w:rFonts w:ascii="Times New Roman" w:hAnsi="Times New Roman" w:cs="Times New Roman"/>
                <w:lang w:val="sr-Cyrl-CS"/>
              </w:rPr>
              <w:t>Име и презиме:_______________________________________________</w:t>
            </w:r>
            <w:r>
              <w:rPr>
                <w:rFonts w:ascii="Times New Roman" w:hAnsi="Times New Roman" w:cs="Times New Roman"/>
                <w:lang w:val="sr-Cyrl-CS"/>
              </w:rPr>
              <w:t>____</w:t>
            </w:r>
          </w:p>
          <w:p w:rsidR="00924893" w:rsidRPr="00924893" w:rsidRDefault="00924893" w:rsidP="00A32B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756ED" w:rsidRPr="00A32BAE" w:rsidRDefault="00A32BAE" w:rsidP="00416A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БРОЈЕВИ ПРВЕ СТОТИНЕ</w:t>
            </w:r>
          </w:p>
          <w:p w:rsidR="004756ED" w:rsidRPr="004756ED" w:rsidRDefault="004756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BA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Настави писање бројева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4756ED" w:rsidRPr="00A32BAE" w:rsidRDefault="002321E7" w:rsidP="00A3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05" w:dyaOrig="6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05pt;height:308.4pt" o:ole="">
                  <v:imagedata r:id="rId7" o:title=""/>
                </v:shape>
                <o:OLEObject Type="Embed" ProgID="PBrush" ShapeID="_x0000_i1025" DrawAspect="Content" ObjectID="_1538067514" r:id="rId8"/>
              </w:object>
            </w:r>
          </w:p>
        </w:tc>
      </w:tr>
      <w:tr w:rsidR="00A32BAE" w:rsidTr="002321E7">
        <w:trPr>
          <w:trHeight w:val="7533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2BAE" w:rsidRDefault="00A32BAE" w:rsidP="000133C6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A32BAE" w:rsidRPr="00A32BAE" w:rsidRDefault="00A32BAE" w:rsidP="000133C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6A37">
              <w:rPr>
                <w:rFonts w:ascii="Times New Roman" w:hAnsi="Times New Roman" w:cs="Times New Roman"/>
                <w:lang w:val="sr-Cyrl-CS"/>
              </w:rPr>
              <w:t>Име и презиме:_______________________________________________</w:t>
            </w:r>
            <w:r>
              <w:rPr>
                <w:rFonts w:ascii="Times New Roman" w:hAnsi="Times New Roman" w:cs="Times New Roman"/>
                <w:lang w:val="sr-Cyrl-CS"/>
              </w:rPr>
              <w:t>____</w:t>
            </w:r>
          </w:p>
          <w:p w:rsidR="00924893" w:rsidRPr="00924893" w:rsidRDefault="00924893" w:rsidP="000133C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2BAE" w:rsidRPr="00A32BAE" w:rsidRDefault="00A32BAE" w:rsidP="000133C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БРОЈЕВИ ПРВЕ СТОТИНЕ</w:t>
            </w:r>
          </w:p>
          <w:p w:rsidR="00A32BAE" w:rsidRPr="004756ED" w:rsidRDefault="00A32BAE" w:rsidP="000133C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Настави писање бројева.</w:t>
            </w:r>
          </w:p>
          <w:p w:rsidR="00A32BAE" w:rsidRPr="00416A37" w:rsidRDefault="002321E7" w:rsidP="00A32BAE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405" w:dyaOrig="6435">
                <v:shape id="_x0000_i1026" type="#_x0000_t75" style="width:470.05pt;height:311.75pt" o:ole="">
                  <v:imagedata r:id="rId7" o:title=""/>
                </v:shape>
                <o:OLEObject Type="Embed" ProgID="PBrush" ShapeID="_x0000_i1026" DrawAspect="Content" ObjectID="_1538067515" r:id="rId9"/>
              </w:object>
            </w:r>
          </w:p>
        </w:tc>
      </w:tr>
    </w:tbl>
    <w:p w:rsidR="008E7E1A" w:rsidRPr="000715C9" w:rsidRDefault="008E7E1A" w:rsidP="000715C9">
      <w:pPr>
        <w:rPr>
          <w:sz w:val="2"/>
          <w:szCs w:val="2"/>
          <w:lang w:val="sr-Cyrl-CS"/>
        </w:rPr>
      </w:pPr>
    </w:p>
    <w:sectPr w:rsidR="008E7E1A" w:rsidRPr="000715C9" w:rsidSect="000715C9">
      <w:footerReference w:type="default" r:id="rId10"/>
      <w:pgSz w:w="12240" w:h="15840"/>
      <w:pgMar w:top="284" w:right="340" w:bottom="284" w:left="3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5D1" w:rsidRDefault="008C65D1" w:rsidP="000715C9">
      <w:pPr>
        <w:spacing w:after="0" w:line="240" w:lineRule="auto"/>
      </w:pPr>
      <w:r>
        <w:separator/>
      </w:r>
    </w:p>
  </w:endnote>
  <w:endnote w:type="continuationSeparator" w:id="0">
    <w:p w:rsidR="008C65D1" w:rsidRDefault="008C65D1" w:rsidP="0007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5C9" w:rsidRDefault="000715C9">
    <w:pPr>
      <w:pStyle w:val="Foot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4288887</wp:posOffset>
          </wp:positionH>
          <wp:positionV relativeFrom="paragraph">
            <wp:posOffset>-69083</wp:posOffset>
          </wp:positionV>
          <wp:extent cx="2931184" cy="250166"/>
          <wp:effectExtent l="19050" t="0" r="2516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1184" cy="2501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5D1" w:rsidRDefault="008C65D1" w:rsidP="000715C9">
      <w:pPr>
        <w:spacing w:after="0" w:line="240" w:lineRule="auto"/>
      </w:pPr>
      <w:r>
        <w:separator/>
      </w:r>
    </w:p>
  </w:footnote>
  <w:footnote w:type="continuationSeparator" w:id="0">
    <w:p w:rsidR="008C65D1" w:rsidRDefault="008C65D1" w:rsidP="000715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756ED"/>
    <w:rsid w:val="000715C9"/>
    <w:rsid w:val="002321E7"/>
    <w:rsid w:val="00416A37"/>
    <w:rsid w:val="004756ED"/>
    <w:rsid w:val="00497A5A"/>
    <w:rsid w:val="00853F83"/>
    <w:rsid w:val="008C65D1"/>
    <w:rsid w:val="008E7E1A"/>
    <w:rsid w:val="00924893"/>
    <w:rsid w:val="00A32BAE"/>
    <w:rsid w:val="00A40897"/>
    <w:rsid w:val="00AD4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6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71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5C9"/>
  </w:style>
  <w:style w:type="paragraph" w:styleId="Footer">
    <w:name w:val="footer"/>
    <w:basedOn w:val="Normal"/>
    <w:link w:val="FooterChar"/>
    <w:uiPriority w:val="99"/>
    <w:semiHidden/>
    <w:unhideWhenUsed/>
    <w:rsid w:val="00071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1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jurdjica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F0BB1-AF63-46EC-AD4A-1EBB6B321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Unknown User</cp:lastModifiedBy>
  <cp:revision>6</cp:revision>
  <dcterms:created xsi:type="dcterms:W3CDTF">2015-09-17T20:07:00Z</dcterms:created>
  <dcterms:modified xsi:type="dcterms:W3CDTF">2016-10-15T18:12:00Z</dcterms:modified>
</cp:coreProperties>
</file>