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11518"/>
      </w:tblGrid>
      <w:tr w:rsidR="004756ED" w:rsidTr="002321E7">
        <w:trPr>
          <w:trHeight w:val="6932"/>
        </w:trPr>
        <w:tc>
          <w:tcPr>
            <w:tcW w:w="115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756ED" w:rsidRDefault="007726FB" w:rsidP="007726FB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Име и презиме:</w:t>
            </w:r>
          </w:p>
          <w:p w:rsidR="004756ED" w:rsidRPr="008363D4" w:rsidRDefault="008363D4" w:rsidP="00416A3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Cyrl-CS"/>
              </w:rPr>
              <w:t>БРОЈЕВНИ НИЗОВИ</w:t>
            </w:r>
          </w:p>
          <w:p w:rsidR="00BB7CFC" w:rsidRPr="00BB7CFC" w:rsidRDefault="004756ED">
            <w:pPr>
              <w:rPr>
                <w:rFonts w:ascii="Times New Roman" w:hAnsi="Times New Roman" w:cs="Times New Roman"/>
                <w:sz w:val="16"/>
                <w:szCs w:val="16"/>
                <w:lang w:val="sr-Cyrl-CS"/>
              </w:rPr>
            </w:pPr>
            <w:r w:rsidRPr="00416A3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63D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Допуни бројевне низове</w:t>
            </w:r>
            <w:r w:rsidR="007726F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.</w:t>
            </w:r>
            <w:r w:rsidR="00BB7CFC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="000B26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756ED" w:rsidRPr="00A32BAE" w:rsidRDefault="008363D4" w:rsidP="00A32BA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object w:dxaOrig="9390" w:dyaOrig="64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9.35pt;height:323.3pt" o:ole="">
                  <v:imagedata r:id="rId7" o:title=""/>
                </v:shape>
                <o:OLEObject Type="Embed" ProgID="PBrush" ShapeID="_x0000_i1025" DrawAspect="Content" ObjectID="_1538058655" r:id="rId8"/>
              </w:object>
            </w:r>
          </w:p>
        </w:tc>
      </w:tr>
      <w:tr w:rsidR="008363D4" w:rsidTr="00BB7CFC">
        <w:trPr>
          <w:trHeight w:val="6719"/>
        </w:trPr>
        <w:tc>
          <w:tcPr>
            <w:tcW w:w="115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363D4" w:rsidRDefault="008363D4" w:rsidP="000133C6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8363D4" w:rsidRDefault="008363D4" w:rsidP="000133C6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Име и презиме:</w:t>
            </w:r>
          </w:p>
          <w:p w:rsidR="008363D4" w:rsidRPr="008363D4" w:rsidRDefault="008363D4" w:rsidP="000133C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Cyrl-CS"/>
              </w:rPr>
              <w:t>БРОЈЕВНИ НИЗОВИ</w:t>
            </w:r>
          </w:p>
          <w:p w:rsidR="008363D4" w:rsidRPr="00BB7CFC" w:rsidRDefault="008363D4" w:rsidP="000133C6">
            <w:pPr>
              <w:rPr>
                <w:rFonts w:ascii="Times New Roman" w:hAnsi="Times New Roman" w:cs="Times New Roman"/>
                <w:sz w:val="16"/>
                <w:szCs w:val="16"/>
                <w:lang w:val="sr-Cyrl-CS"/>
              </w:rPr>
            </w:pPr>
            <w:r w:rsidRPr="00416A3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Допуни бројевне низове.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363D4" w:rsidRPr="00A32BAE" w:rsidRDefault="008363D4" w:rsidP="000133C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object w:dxaOrig="9390" w:dyaOrig="6465">
                <v:shape id="_x0000_i1026" type="#_x0000_t75" style="width:469.35pt;height:323.3pt" o:ole="">
                  <v:imagedata r:id="rId7" o:title=""/>
                </v:shape>
                <o:OLEObject Type="Embed" ProgID="PBrush" ShapeID="_x0000_i1026" DrawAspect="Content" ObjectID="_1538058656" r:id="rId9"/>
              </w:object>
            </w:r>
          </w:p>
        </w:tc>
      </w:tr>
    </w:tbl>
    <w:p w:rsidR="008E7E1A" w:rsidRPr="00733392" w:rsidRDefault="008E7E1A" w:rsidP="00733392">
      <w:pPr>
        <w:rPr>
          <w:sz w:val="2"/>
          <w:szCs w:val="2"/>
          <w:lang w:val="sr-Cyrl-CS"/>
        </w:rPr>
      </w:pPr>
    </w:p>
    <w:sectPr w:rsidR="008E7E1A" w:rsidRPr="00733392" w:rsidSect="00733392">
      <w:footerReference w:type="default" r:id="rId10"/>
      <w:pgSz w:w="12240" w:h="15840"/>
      <w:pgMar w:top="284" w:right="340" w:bottom="284" w:left="340" w:header="709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1922" w:rsidRDefault="002C1922" w:rsidP="00733392">
      <w:pPr>
        <w:spacing w:after="0" w:line="240" w:lineRule="auto"/>
      </w:pPr>
      <w:r>
        <w:separator/>
      </w:r>
    </w:p>
  </w:endnote>
  <w:endnote w:type="continuationSeparator" w:id="0">
    <w:p w:rsidR="002C1922" w:rsidRDefault="002C1922" w:rsidP="007333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392" w:rsidRDefault="00733392">
    <w:pPr>
      <w:pStyle w:val="Footer"/>
    </w:pPr>
    <w:r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3857565</wp:posOffset>
          </wp:positionH>
          <wp:positionV relativeFrom="paragraph">
            <wp:posOffset>-54758</wp:posOffset>
          </wp:positionV>
          <wp:extent cx="2927374" cy="250167"/>
          <wp:effectExtent l="19050" t="0" r="6326" b="0"/>
          <wp:wrapNone/>
          <wp:docPr id="1" name="Picture 1" descr="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3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7374" cy="2501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1922" w:rsidRDefault="002C1922" w:rsidP="00733392">
      <w:pPr>
        <w:spacing w:after="0" w:line="240" w:lineRule="auto"/>
      </w:pPr>
      <w:r>
        <w:separator/>
      </w:r>
    </w:p>
  </w:footnote>
  <w:footnote w:type="continuationSeparator" w:id="0">
    <w:p w:rsidR="002C1922" w:rsidRDefault="002C1922" w:rsidP="007333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4756ED"/>
    <w:rsid w:val="000B2691"/>
    <w:rsid w:val="002321E7"/>
    <w:rsid w:val="002C1922"/>
    <w:rsid w:val="003256F3"/>
    <w:rsid w:val="00416A37"/>
    <w:rsid w:val="004756ED"/>
    <w:rsid w:val="006057FC"/>
    <w:rsid w:val="00733392"/>
    <w:rsid w:val="007726FB"/>
    <w:rsid w:val="008363D4"/>
    <w:rsid w:val="00853F83"/>
    <w:rsid w:val="008E7E1A"/>
    <w:rsid w:val="00A32BAE"/>
    <w:rsid w:val="00A40897"/>
    <w:rsid w:val="00BB7CFC"/>
    <w:rsid w:val="00D575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7E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16A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7333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33392"/>
  </w:style>
  <w:style w:type="paragraph" w:styleId="Footer">
    <w:name w:val="footer"/>
    <w:basedOn w:val="Normal"/>
    <w:link w:val="FooterChar"/>
    <w:uiPriority w:val="99"/>
    <w:semiHidden/>
    <w:unhideWhenUsed/>
    <w:rsid w:val="007333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333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jurdjica\Desktop\&#1058;&#1045;&#1052;&#1055;&#1051;&#1040;&#1058;&#1045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53F6F0-BD7B-4E13-84E7-FC823C988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ТЕМПЛАТЕ</Template>
  <TotalTime>2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Stojkovic</dc:creator>
  <cp:keywords/>
  <dc:description/>
  <cp:lastModifiedBy>Unknown User</cp:lastModifiedBy>
  <cp:revision>4</cp:revision>
  <dcterms:created xsi:type="dcterms:W3CDTF">2015-09-17T20:29:00Z</dcterms:created>
  <dcterms:modified xsi:type="dcterms:W3CDTF">2016-10-15T15:44:00Z</dcterms:modified>
</cp:coreProperties>
</file>