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722"/>
        <w:gridCol w:w="222"/>
        <w:gridCol w:w="222"/>
        <w:gridCol w:w="5722"/>
      </w:tblGrid>
      <w:tr w:rsidR="002F1E6B" w:rsidTr="002F1E6B">
        <w:tc>
          <w:tcPr>
            <w:tcW w:w="5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2F1E6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Име и презиме:___________________________________</w:t>
            </w:r>
          </w:p>
          <w:p w:rsidR="002F1E6B" w:rsidRPr="002F1E6B" w:rsidRDefault="002F1E6B" w:rsidP="002F1E6B">
            <w:pPr>
              <w:pStyle w:val="NoSpacing"/>
              <w:jc w:val="center"/>
              <w:rPr>
                <w:b/>
              </w:rPr>
            </w:pPr>
            <w:r w:rsidRPr="002F1E6B">
              <w:rPr>
                <w:b/>
                <w:lang w:val="sr-Cyrl-CS"/>
              </w:rPr>
              <w:t>ДОПУЊАВАЊЕ</w:t>
            </w:r>
          </w:p>
          <w:p w:rsidR="002F1E6B" w:rsidRPr="001B33DA" w:rsidRDefault="002F1E6B" w:rsidP="002F1E6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Допини до броја на врху куле.</w:t>
            </w:r>
            <w:r>
              <w:object w:dxaOrig="5610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75pt;height:293.95pt" o:ole="">
                  <v:imagedata r:id="rId6" o:title=""/>
                </v:shape>
                <o:OLEObject Type="Embed" ProgID="PBrush" ShapeID="_x0000_i1025" DrawAspect="Content" ObjectID="_1538055517" r:id="rId7"/>
              </w:object>
            </w:r>
            <w:r>
              <w:rPr>
                <w:lang w:val="sr-Cyrl-CS"/>
              </w:rPr>
              <w:t xml:space="preserve"> 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2F1E6B" w:rsidRDefault="002F1E6B" w:rsidP="002F1E6B">
            <w:pPr>
              <w:pStyle w:val="NoSpacing"/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2F1E6B">
            <w:pPr>
              <w:pStyle w:val="NoSpacing"/>
            </w:pPr>
          </w:p>
        </w:tc>
        <w:tc>
          <w:tcPr>
            <w:tcW w:w="5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Име и презиме:___________________________________</w:t>
            </w:r>
          </w:p>
          <w:p w:rsidR="002F1E6B" w:rsidRPr="002F1E6B" w:rsidRDefault="002F1E6B" w:rsidP="00FA5D0C">
            <w:pPr>
              <w:pStyle w:val="NoSpacing"/>
              <w:jc w:val="center"/>
              <w:rPr>
                <w:b/>
              </w:rPr>
            </w:pPr>
            <w:r w:rsidRPr="002F1E6B">
              <w:rPr>
                <w:b/>
                <w:lang w:val="sr-Cyrl-CS"/>
              </w:rPr>
              <w:t>ДОПУЊАВАЊЕ</w:t>
            </w:r>
          </w:p>
          <w:p w:rsidR="002F1E6B" w:rsidRPr="001B33DA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Допини до броја на врху куле.</w:t>
            </w:r>
            <w:r>
              <w:object w:dxaOrig="5610" w:dyaOrig="5880">
                <v:shape id="_x0000_i1026" type="#_x0000_t75" style="width:280.75pt;height:293.95pt" o:ole="">
                  <v:imagedata r:id="rId6" o:title=""/>
                </v:shape>
                <o:OLEObject Type="Embed" ProgID="PBrush" ShapeID="_x0000_i1026" DrawAspect="Content" ObjectID="_1538055518" r:id="rId8"/>
              </w:object>
            </w:r>
            <w:r>
              <w:rPr>
                <w:lang w:val="sr-Cyrl-CS"/>
              </w:rPr>
              <w:t xml:space="preserve"> </w:t>
            </w:r>
          </w:p>
        </w:tc>
      </w:tr>
      <w:tr w:rsidR="002F1E6B" w:rsidTr="002F1E6B">
        <w:tc>
          <w:tcPr>
            <w:tcW w:w="5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FA5D0C">
            <w:pPr>
              <w:pStyle w:val="NoSpacing"/>
              <w:rPr>
                <w:lang w:val="sr-Cyrl-CS"/>
              </w:rPr>
            </w:pPr>
          </w:p>
          <w:p w:rsidR="002F1E6B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Име и презиме:___________________________________</w:t>
            </w:r>
          </w:p>
          <w:p w:rsidR="002F1E6B" w:rsidRPr="002F1E6B" w:rsidRDefault="002F1E6B" w:rsidP="00FA5D0C">
            <w:pPr>
              <w:pStyle w:val="NoSpacing"/>
              <w:jc w:val="center"/>
              <w:rPr>
                <w:b/>
              </w:rPr>
            </w:pPr>
            <w:r w:rsidRPr="002F1E6B">
              <w:rPr>
                <w:b/>
                <w:lang w:val="sr-Cyrl-CS"/>
              </w:rPr>
              <w:t>ДОПУЊАВАЊЕ</w:t>
            </w:r>
          </w:p>
          <w:p w:rsidR="002F1E6B" w:rsidRPr="001B33DA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Допини до броја на врху куле.</w:t>
            </w:r>
            <w:r>
              <w:object w:dxaOrig="5610" w:dyaOrig="5880">
                <v:shape id="_x0000_i1027" type="#_x0000_t75" style="width:280.75pt;height:293.95pt" o:ole="">
                  <v:imagedata r:id="rId6" o:title=""/>
                </v:shape>
                <o:OLEObject Type="Embed" ProgID="PBrush" ShapeID="_x0000_i1027" DrawAspect="Content" ObjectID="_1538055519" r:id="rId9"/>
              </w:object>
            </w:r>
            <w:r>
              <w:rPr>
                <w:lang w:val="sr-Cyrl-CS"/>
              </w:rPr>
              <w:t xml:space="preserve"> 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2F1E6B" w:rsidRDefault="002F1E6B" w:rsidP="002F1E6B">
            <w:pPr>
              <w:pStyle w:val="NoSpacing"/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2F1E6B">
            <w:pPr>
              <w:pStyle w:val="NoSpacing"/>
            </w:pPr>
          </w:p>
        </w:tc>
        <w:tc>
          <w:tcPr>
            <w:tcW w:w="5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1E6B" w:rsidRDefault="002F1E6B" w:rsidP="00FA5D0C">
            <w:pPr>
              <w:pStyle w:val="NoSpacing"/>
              <w:rPr>
                <w:lang w:val="sr-Cyrl-CS"/>
              </w:rPr>
            </w:pPr>
          </w:p>
          <w:p w:rsidR="002F1E6B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Име и презиме:___________________________________</w:t>
            </w:r>
          </w:p>
          <w:p w:rsidR="002F1E6B" w:rsidRPr="002F1E6B" w:rsidRDefault="002F1E6B" w:rsidP="00FA5D0C">
            <w:pPr>
              <w:pStyle w:val="NoSpacing"/>
              <w:jc w:val="center"/>
              <w:rPr>
                <w:b/>
              </w:rPr>
            </w:pPr>
            <w:r w:rsidRPr="002F1E6B">
              <w:rPr>
                <w:b/>
                <w:lang w:val="sr-Cyrl-CS"/>
              </w:rPr>
              <w:t>ДОПУЊАВАЊЕ</w:t>
            </w:r>
          </w:p>
          <w:p w:rsidR="002F1E6B" w:rsidRPr="001B33DA" w:rsidRDefault="002F1E6B" w:rsidP="00FA5D0C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Допини до броја на врху куле.</w:t>
            </w:r>
            <w:r>
              <w:object w:dxaOrig="5610" w:dyaOrig="5880">
                <v:shape id="_x0000_i1028" type="#_x0000_t75" style="width:280.75pt;height:293.95pt" o:ole="">
                  <v:imagedata r:id="rId6" o:title=""/>
                </v:shape>
                <o:OLEObject Type="Embed" ProgID="PBrush" ShapeID="_x0000_i1028" DrawAspect="Content" ObjectID="_1538055520" r:id="rId10"/>
              </w:object>
            </w:r>
            <w:r>
              <w:rPr>
                <w:lang w:val="sr-Cyrl-CS"/>
              </w:rPr>
              <w:t xml:space="preserve"> </w:t>
            </w:r>
          </w:p>
        </w:tc>
      </w:tr>
    </w:tbl>
    <w:p w:rsidR="00ED31C6" w:rsidRDefault="00ED31C6" w:rsidP="002F1E6B">
      <w:pPr>
        <w:pStyle w:val="NoSpacing"/>
      </w:pPr>
    </w:p>
    <w:sectPr w:rsidR="00ED31C6" w:rsidSect="002F1E6B">
      <w:footerReference w:type="default" r:id="rId11"/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C6D" w:rsidRDefault="002D5C6D" w:rsidP="00E30789">
      <w:pPr>
        <w:spacing w:after="0" w:line="240" w:lineRule="auto"/>
      </w:pPr>
      <w:r>
        <w:separator/>
      </w:r>
    </w:p>
  </w:endnote>
  <w:endnote w:type="continuationSeparator" w:id="0">
    <w:p w:rsidR="002D5C6D" w:rsidRDefault="002D5C6D" w:rsidP="00E3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789" w:rsidRDefault="00E30789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4326821</wp:posOffset>
          </wp:positionH>
          <wp:positionV relativeFrom="paragraph">
            <wp:posOffset>305</wp:posOffset>
          </wp:positionV>
          <wp:extent cx="2933240" cy="251669"/>
          <wp:effectExtent l="19050" t="0" r="460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240" cy="251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C6D" w:rsidRDefault="002D5C6D" w:rsidP="00E30789">
      <w:pPr>
        <w:spacing w:after="0" w:line="240" w:lineRule="auto"/>
      </w:pPr>
      <w:r>
        <w:separator/>
      </w:r>
    </w:p>
  </w:footnote>
  <w:footnote w:type="continuationSeparator" w:id="0">
    <w:p w:rsidR="002D5C6D" w:rsidRDefault="002D5C6D" w:rsidP="00E30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2F1E6B"/>
    <w:rsid w:val="00053680"/>
    <w:rsid w:val="001B33DA"/>
    <w:rsid w:val="002D5C6D"/>
    <w:rsid w:val="002F1E6B"/>
    <w:rsid w:val="003143F5"/>
    <w:rsid w:val="0039296A"/>
    <w:rsid w:val="0045628A"/>
    <w:rsid w:val="00742261"/>
    <w:rsid w:val="00803A4C"/>
    <w:rsid w:val="009E7B2B"/>
    <w:rsid w:val="00BF2366"/>
    <w:rsid w:val="00C64008"/>
    <w:rsid w:val="00DB4FCA"/>
    <w:rsid w:val="00E30789"/>
    <w:rsid w:val="00E86B4D"/>
    <w:rsid w:val="00ED31C6"/>
    <w:rsid w:val="00F31A8B"/>
    <w:rsid w:val="00F64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3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078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3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078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5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Unknown User</dc:creator>
  <cp:keywords/>
  <dc:description/>
  <cp:lastModifiedBy>Unknown User</cp:lastModifiedBy>
  <cp:revision>4</cp:revision>
  <dcterms:created xsi:type="dcterms:W3CDTF">2016-07-17T22:00:00Z</dcterms:created>
  <dcterms:modified xsi:type="dcterms:W3CDTF">2016-10-15T14:52:00Z</dcterms:modified>
</cp:coreProperties>
</file>