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646" w:type="dxa"/>
        <w:tblLook w:val="04A0"/>
      </w:tblPr>
      <w:tblGrid>
        <w:gridCol w:w="7527"/>
        <w:gridCol w:w="296"/>
        <w:gridCol w:w="360"/>
        <w:gridCol w:w="7463"/>
      </w:tblGrid>
      <w:tr w:rsidR="00CF0081" w:rsidTr="00325137">
        <w:trPr>
          <w:trHeight w:val="5454"/>
        </w:trPr>
        <w:tc>
          <w:tcPr>
            <w:tcW w:w="7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0081" w:rsidRDefault="00CF0081" w:rsidP="00CF0081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CF0081" w:rsidRPr="00CF0081" w:rsidRDefault="00CF0081" w:rsidP="00CF0081">
            <w:pPr>
              <w:pStyle w:val="NoSpacing"/>
              <w:rPr>
                <w:b/>
                <w:lang w:val="sr-Cyrl-CS"/>
              </w:rPr>
            </w:pPr>
            <w:r w:rsidRPr="00CF0081">
              <w:rPr>
                <w:b/>
                <w:lang w:val="sr-Cyrl-CS"/>
              </w:rPr>
              <w:t>НАПИШИ СВЕ ПАРНЕ БРОЈЕВЕ ПРВЕ СТОТИНЕ</w:t>
            </w:r>
          </w:p>
          <w:p w:rsidR="00CF0081" w:rsidRPr="001B33DA" w:rsidRDefault="00CF0081" w:rsidP="00CF0081">
            <w:pPr>
              <w:rPr>
                <w:lang w:val="sr-Cyrl-CS"/>
              </w:rPr>
            </w:pPr>
            <w:r>
              <w:object w:dxaOrig="1005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25pt;height:245.7pt" o:ole="">
                  <v:imagedata r:id="rId6" o:title=""/>
                </v:shape>
                <o:OLEObject Type="Embed" ProgID="PBrush" ShapeID="_x0000_i1025" DrawAspect="Content" ObjectID="_1538067763" r:id="rId7"/>
              </w:object>
            </w:r>
          </w:p>
        </w:tc>
        <w:tc>
          <w:tcPr>
            <w:tcW w:w="2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CF0081" w:rsidRDefault="00CF0081"/>
        </w:tc>
        <w:tc>
          <w:tcPr>
            <w:tcW w:w="360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0081" w:rsidRDefault="00CF0081"/>
        </w:tc>
        <w:tc>
          <w:tcPr>
            <w:tcW w:w="74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0081" w:rsidRDefault="00CF0081" w:rsidP="00B62B61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CF0081" w:rsidRPr="00CF0081" w:rsidRDefault="00CF0081" w:rsidP="00B62B61">
            <w:pPr>
              <w:pStyle w:val="NoSpacing"/>
              <w:rPr>
                <w:b/>
                <w:lang w:val="sr-Cyrl-CS"/>
              </w:rPr>
            </w:pPr>
            <w:r w:rsidRPr="00CF0081">
              <w:rPr>
                <w:b/>
                <w:lang w:val="sr-Cyrl-CS"/>
              </w:rPr>
              <w:t>НАПИШИ СВЕ ПАРНЕ БРОЈЕВЕ ПРВЕ СТОТИНЕ</w:t>
            </w:r>
          </w:p>
          <w:p w:rsidR="00CF0081" w:rsidRPr="001B33DA" w:rsidRDefault="00CF0081" w:rsidP="00B62B61">
            <w:pPr>
              <w:rPr>
                <w:lang w:val="sr-Cyrl-CS"/>
              </w:rPr>
            </w:pPr>
            <w:r>
              <w:object w:dxaOrig="10050" w:dyaOrig="8925">
                <v:shape id="_x0000_i1026" type="#_x0000_t75" style="width:336.2pt;height:245.7pt" o:ole="">
                  <v:imagedata r:id="rId6" o:title=""/>
                </v:shape>
                <o:OLEObject Type="Embed" ProgID="PBrush" ShapeID="_x0000_i1026" DrawAspect="Content" ObjectID="_1538067764" r:id="rId8"/>
              </w:object>
            </w:r>
          </w:p>
        </w:tc>
      </w:tr>
      <w:tr w:rsidR="00CF0081" w:rsidTr="00325137">
        <w:trPr>
          <w:trHeight w:val="5340"/>
        </w:trPr>
        <w:tc>
          <w:tcPr>
            <w:tcW w:w="7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0081" w:rsidRDefault="00CF0081" w:rsidP="00B62B61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CF0081" w:rsidRPr="00CF0081" w:rsidRDefault="00CF0081" w:rsidP="00B62B61">
            <w:pPr>
              <w:pStyle w:val="NoSpacing"/>
              <w:rPr>
                <w:b/>
                <w:lang w:val="sr-Cyrl-CS"/>
              </w:rPr>
            </w:pPr>
            <w:r w:rsidRPr="00CF0081">
              <w:rPr>
                <w:b/>
                <w:lang w:val="sr-Cyrl-CS"/>
              </w:rPr>
              <w:t>НАПИШИ СВЕ ПАРНЕ БРОЈЕВЕ ПРВЕ СТОТИНЕ</w:t>
            </w:r>
          </w:p>
          <w:p w:rsidR="00CF0081" w:rsidRPr="001B33DA" w:rsidRDefault="00CF0081" w:rsidP="00B62B61">
            <w:pPr>
              <w:rPr>
                <w:lang w:val="sr-Cyrl-CS"/>
              </w:rPr>
            </w:pPr>
            <w:r>
              <w:object w:dxaOrig="10050" w:dyaOrig="8925">
                <v:shape id="_x0000_i1027" type="#_x0000_t75" style="width:332.25pt;height:245.7pt" o:ole="">
                  <v:imagedata r:id="rId6" o:title=""/>
                </v:shape>
                <o:OLEObject Type="Embed" ProgID="PBrush" ShapeID="_x0000_i1027" DrawAspect="Content" ObjectID="_1538067765" r:id="rId9"/>
              </w:object>
            </w:r>
          </w:p>
        </w:tc>
        <w:tc>
          <w:tcPr>
            <w:tcW w:w="2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CF0081" w:rsidRDefault="00CF0081"/>
        </w:tc>
        <w:tc>
          <w:tcPr>
            <w:tcW w:w="360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0081" w:rsidRDefault="00CF0081"/>
        </w:tc>
        <w:tc>
          <w:tcPr>
            <w:tcW w:w="74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0081" w:rsidRDefault="00CF0081" w:rsidP="00B62B61">
            <w:pPr>
              <w:pStyle w:val="NoSpacing"/>
            </w:pPr>
            <w:r>
              <w:rPr>
                <w:lang w:val="sr-Cyrl-CS"/>
              </w:rPr>
              <w:t>Име и презиме:_______________________________________</w:t>
            </w:r>
          </w:p>
          <w:p w:rsidR="00CF0081" w:rsidRPr="00CF0081" w:rsidRDefault="00CF0081" w:rsidP="00B62B61">
            <w:pPr>
              <w:pStyle w:val="NoSpacing"/>
              <w:rPr>
                <w:b/>
                <w:lang w:val="sr-Cyrl-CS"/>
              </w:rPr>
            </w:pPr>
            <w:r w:rsidRPr="00CF0081">
              <w:rPr>
                <w:b/>
                <w:lang w:val="sr-Cyrl-CS"/>
              </w:rPr>
              <w:t>НАПИШИ СВЕ ПАРНЕ БРОЈЕВЕ ПРВЕ СТОТИНЕ</w:t>
            </w:r>
          </w:p>
          <w:p w:rsidR="00CF0081" w:rsidRPr="001B33DA" w:rsidRDefault="00CF0081" w:rsidP="00B62B61">
            <w:pPr>
              <w:rPr>
                <w:lang w:val="sr-Cyrl-CS"/>
              </w:rPr>
            </w:pPr>
            <w:r>
              <w:object w:dxaOrig="10050" w:dyaOrig="8925">
                <v:shape id="_x0000_i1028" type="#_x0000_t75" style="width:329.6pt;height:245.7pt" o:ole="">
                  <v:imagedata r:id="rId6" o:title=""/>
                </v:shape>
                <o:OLEObject Type="Embed" ProgID="PBrush" ShapeID="_x0000_i1028" DrawAspect="Content" ObjectID="_1538067766" r:id="rId10"/>
              </w:object>
            </w:r>
          </w:p>
        </w:tc>
      </w:tr>
    </w:tbl>
    <w:p w:rsidR="00ED31C6" w:rsidRPr="002461CD" w:rsidRDefault="00ED31C6" w:rsidP="002461CD">
      <w:pPr>
        <w:rPr>
          <w:sz w:val="2"/>
          <w:szCs w:val="2"/>
          <w:lang w:val="sr-Cyrl-CS"/>
        </w:rPr>
      </w:pPr>
    </w:p>
    <w:sectPr w:rsidR="00ED31C6" w:rsidRPr="002461CD" w:rsidSect="002461CD">
      <w:footerReference w:type="default" r:id="rId11"/>
      <w:pgSz w:w="15840" w:h="12240" w:orient="landscape"/>
      <w:pgMar w:top="284" w:right="284" w:bottom="244" w:left="284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10A" w:rsidRDefault="0021210A" w:rsidP="002461CD">
      <w:pPr>
        <w:spacing w:after="0" w:line="240" w:lineRule="auto"/>
      </w:pPr>
      <w:r>
        <w:separator/>
      </w:r>
    </w:p>
  </w:endnote>
  <w:endnote w:type="continuationSeparator" w:id="0">
    <w:p w:rsidR="0021210A" w:rsidRDefault="0021210A" w:rsidP="0024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1CD" w:rsidRDefault="002461CD">
    <w:pPr>
      <w:pStyle w:val="Foot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6507958</wp:posOffset>
          </wp:positionH>
          <wp:positionV relativeFrom="paragraph">
            <wp:posOffset>-126994</wp:posOffset>
          </wp:positionV>
          <wp:extent cx="2933874" cy="251669"/>
          <wp:effectExtent l="19050" t="0" r="0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874" cy="251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10A" w:rsidRDefault="0021210A" w:rsidP="002461CD">
      <w:pPr>
        <w:spacing w:after="0" w:line="240" w:lineRule="auto"/>
      </w:pPr>
      <w:r>
        <w:separator/>
      </w:r>
    </w:p>
  </w:footnote>
  <w:footnote w:type="continuationSeparator" w:id="0">
    <w:p w:rsidR="0021210A" w:rsidRDefault="0021210A" w:rsidP="002461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F0081"/>
    <w:rsid w:val="00053680"/>
    <w:rsid w:val="001B33DA"/>
    <w:rsid w:val="0021210A"/>
    <w:rsid w:val="002461CD"/>
    <w:rsid w:val="00302D96"/>
    <w:rsid w:val="003143F5"/>
    <w:rsid w:val="00325137"/>
    <w:rsid w:val="0039296A"/>
    <w:rsid w:val="0045628A"/>
    <w:rsid w:val="00632476"/>
    <w:rsid w:val="00742261"/>
    <w:rsid w:val="009E7B2B"/>
    <w:rsid w:val="00BF2366"/>
    <w:rsid w:val="00C64008"/>
    <w:rsid w:val="00CE1A9E"/>
    <w:rsid w:val="00CF0081"/>
    <w:rsid w:val="00DB4FCA"/>
    <w:rsid w:val="00E86B4D"/>
    <w:rsid w:val="00ED31C6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46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61CD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46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61C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5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5</cp:revision>
  <dcterms:created xsi:type="dcterms:W3CDTF">2016-07-15T15:31:00Z</dcterms:created>
  <dcterms:modified xsi:type="dcterms:W3CDTF">2016-10-15T18:16:00Z</dcterms:modified>
</cp:coreProperties>
</file>