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17"/>
        <w:gridCol w:w="268"/>
        <w:gridCol w:w="281"/>
        <w:gridCol w:w="5822"/>
      </w:tblGrid>
      <w:tr w:rsidR="00373D65" w:rsidTr="00373D65">
        <w:tc>
          <w:tcPr>
            <w:tcW w:w="5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Pr="00373D65" w:rsidRDefault="00373D65" w:rsidP="00053680">
            <w:r>
              <w:rPr>
                <w:lang w:val="sr-Cyrl-CS"/>
              </w:rPr>
              <w:t>Име и презиме:_________________________________</w:t>
            </w:r>
            <w:r>
              <w:t xml:space="preserve"> </w:t>
            </w:r>
            <w:r>
              <w:object w:dxaOrig="9945" w:dyaOrig="10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1pt;height:289.65pt" o:ole="">
                  <v:imagedata r:id="rId4" o:title=""/>
                </v:shape>
                <o:OLEObject Type="Embed" ProgID="PBrush" ShapeID="_x0000_i1025" DrawAspect="Content" ObjectID="_1530081850" r:id="rId5"/>
              </w:object>
            </w:r>
          </w:p>
        </w:tc>
        <w:tc>
          <w:tcPr>
            <w:tcW w:w="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373D65" w:rsidRDefault="00373D65"/>
        </w:tc>
        <w:tc>
          <w:tcPr>
            <w:tcW w:w="281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Default="00373D65"/>
        </w:tc>
        <w:tc>
          <w:tcPr>
            <w:tcW w:w="58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Default="00373D65" w:rsidP="00754FC7">
            <w:r>
              <w:rPr>
                <w:lang w:val="sr-Cyrl-CS"/>
              </w:rPr>
              <w:t>Име и презиме:_________________________________</w:t>
            </w:r>
            <w:r>
              <w:t xml:space="preserve"> </w:t>
            </w:r>
            <w:r>
              <w:object w:dxaOrig="9945" w:dyaOrig="10830">
                <v:shape id="_x0000_i1026" type="#_x0000_t75" style="width:265.1pt;height:289.65pt" o:ole="">
                  <v:imagedata r:id="rId4" o:title=""/>
                </v:shape>
                <o:OLEObject Type="Embed" ProgID="PBrush" ShapeID="_x0000_i1026" DrawAspect="Content" ObjectID="_1530081851" r:id="rId6"/>
              </w:object>
            </w:r>
          </w:p>
          <w:p w:rsidR="00373D65" w:rsidRDefault="00373D65" w:rsidP="00754FC7"/>
          <w:p w:rsidR="00373D65" w:rsidRPr="00373D65" w:rsidRDefault="00373D65" w:rsidP="00754FC7"/>
        </w:tc>
      </w:tr>
      <w:tr w:rsidR="00373D65" w:rsidTr="00373D65">
        <w:tc>
          <w:tcPr>
            <w:tcW w:w="5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Pr="00373D65" w:rsidRDefault="00373D65" w:rsidP="00754FC7">
            <w:r>
              <w:rPr>
                <w:lang w:val="sr-Cyrl-CS"/>
              </w:rPr>
              <w:t>Име и презиме:_________________________________</w:t>
            </w:r>
            <w:r>
              <w:t xml:space="preserve"> </w:t>
            </w:r>
            <w:r>
              <w:object w:dxaOrig="9945" w:dyaOrig="10830">
                <v:shape id="_x0000_i1027" type="#_x0000_t75" style="width:265.1pt;height:289.65pt" o:ole="">
                  <v:imagedata r:id="rId4" o:title=""/>
                </v:shape>
                <o:OLEObject Type="Embed" ProgID="PBrush" ShapeID="_x0000_i1027" DrawAspect="Content" ObjectID="_1530081852" r:id="rId7"/>
              </w:object>
            </w:r>
          </w:p>
        </w:tc>
        <w:tc>
          <w:tcPr>
            <w:tcW w:w="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373D65" w:rsidRDefault="00373D65"/>
        </w:tc>
        <w:tc>
          <w:tcPr>
            <w:tcW w:w="281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Default="00373D65"/>
        </w:tc>
        <w:tc>
          <w:tcPr>
            <w:tcW w:w="58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3D65" w:rsidRPr="00373D65" w:rsidRDefault="00373D65" w:rsidP="00754FC7">
            <w:r>
              <w:rPr>
                <w:lang w:val="sr-Cyrl-CS"/>
              </w:rPr>
              <w:t>Име и презиме:_________________________________</w:t>
            </w:r>
            <w:r>
              <w:t xml:space="preserve"> </w:t>
            </w:r>
            <w:r>
              <w:object w:dxaOrig="9945" w:dyaOrig="10830">
                <v:shape id="_x0000_i1028" type="#_x0000_t75" style="width:265.1pt;height:289.65pt" o:ole="">
                  <v:imagedata r:id="rId4" o:title=""/>
                </v:shape>
                <o:OLEObject Type="Embed" ProgID="PBrush" ShapeID="_x0000_i1028" DrawAspect="Content" ObjectID="_1530081853" r:id="rId8"/>
              </w:object>
            </w:r>
          </w:p>
        </w:tc>
      </w:tr>
    </w:tbl>
    <w:p w:rsidR="00ED31C6" w:rsidRDefault="00ED31C6"/>
    <w:sectPr w:rsidR="00ED31C6" w:rsidSect="00373D65"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373D65"/>
    <w:rsid w:val="00053680"/>
    <w:rsid w:val="001B33DA"/>
    <w:rsid w:val="003143F5"/>
    <w:rsid w:val="00373D65"/>
    <w:rsid w:val="0039296A"/>
    <w:rsid w:val="0045628A"/>
    <w:rsid w:val="00BF2366"/>
    <w:rsid w:val="00C64008"/>
    <w:rsid w:val="00E86B4D"/>
    <w:rsid w:val="00ED31C6"/>
    <w:rsid w:val="00F1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4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1</cp:revision>
  <dcterms:created xsi:type="dcterms:W3CDTF">2016-07-15T07:54:00Z</dcterms:created>
  <dcterms:modified xsi:type="dcterms:W3CDTF">2016-07-15T07:58:00Z</dcterms:modified>
</cp:coreProperties>
</file>