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2333" w:type="dxa"/>
        <w:tblInd w:w="-34" w:type="dxa"/>
        <w:tblLook w:val="04A0"/>
      </w:tblPr>
      <w:tblGrid>
        <w:gridCol w:w="6096"/>
        <w:gridCol w:w="6237"/>
      </w:tblGrid>
      <w:tr w:rsidR="00BA7286" w:rsidRPr="00D40E6A" w:rsidTr="00A5455D">
        <w:trPr>
          <w:trHeight w:val="7513"/>
        </w:trPr>
        <w:tc>
          <w:tcPr>
            <w:tcW w:w="60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dashed" w:sz="4" w:space="0" w:color="auto"/>
              <w:right w:val="dashed" w:sz="4" w:space="0" w:color="auto"/>
            </w:tcBorders>
          </w:tcPr>
          <w:p w:rsidR="00BA7286" w:rsidRPr="00D40E6A" w:rsidRDefault="00BA7286">
            <w:pPr>
              <w:rPr>
                <w:rFonts w:cs="Times New Roman"/>
                <w:sz w:val="16"/>
                <w:szCs w:val="16"/>
                <w:lang w:val="sr-Cyrl-CS"/>
              </w:rPr>
            </w:pPr>
            <w:r w:rsidRPr="00D40E6A">
              <w:rPr>
                <w:rFonts w:cs="Times New Roman"/>
                <w:lang w:val="sr-Cyrl-CS"/>
              </w:rPr>
              <w:t>Име и презиме:_____________________________________</w:t>
            </w:r>
            <w:r w:rsidRPr="00D40E6A">
              <w:rPr>
                <w:rFonts w:cs="Times New Roman"/>
                <w:sz w:val="16"/>
                <w:szCs w:val="16"/>
                <w:lang w:val="sr-Cyrl-CS"/>
              </w:rPr>
              <w:t xml:space="preserve"> </w:t>
            </w:r>
          </w:p>
          <w:p w:rsidR="00BA7286" w:rsidRPr="00D40E6A" w:rsidRDefault="00BA7286" w:rsidP="00D40E6A">
            <w:pPr>
              <w:jc w:val="center"/>
              <w:rPr>
                <w:rFonts w:cs="Times New Roman"/>
                <w:b/>
                <w:sz w:val="26"/>
                <w:szCs w:val="26"/>
                <w:lang w:val="sr-Cyrl-CS"/>
              </w:rPr>
            </w:pPr>
            <w:r w:rsidRPr="00D40E6A">
              <w:rPr>
                <w:rFonts w:cs="Times New Roman"/>
                <w:b/>
                <w:sz w:val="26"/>
                <w:szCs w:val="26"/>
                <w:lang w:val="sr-Cyrl-CS"/>
              </w:rPr>
              <w:t>Велико слово у писању имена народа</w:t>
            </w:r>
          </w:p>
          <w:p w:rsidR="00BA7286" w:rsidRPr="00D40E6A" w:rsidRDefault="00BA7286" w:rsidP="00D40E6A">
            <w:r w:rsidRPr="00D40E6A">
              <w:rPr>
                <w:rFonts w:cs="Times New Roman"/>
                <w:sz w:val="24"/>
                <w:szCs w:val="24"/>
                <w:lang w:val="sr-Cyrl-CS"/>
              </w:rPr>
              <w:t xml:space="preserve">1. </w:t>
            </w:r>
            <w:proofErr w:type="spellStart"/>
            <w:r w:rsidRPr="00D40E6A">
              <w:t>Поред</w:t>
            </w:r>
            <w:proofErr w:type="spellEnd"/>
            <w:r w:rsidRPr="00D40E6A">
              <w:t xml:space="preserve"> </w:t>
            </w:r>
            <w:proofErr w:type="spellStart"/>
            <w:r w:rsidRPr="00D40E6A">
              <w:t>назива</w:t>
            </w:r>
            <w:proofErr w:type="spellEnd"/>
            <w:r w:rsidRPr="00D40E6A">
              <w:t xml:space="preserve"> </w:t>
            </w:r>
            <w:proofErr w:type="spellStart"/>
            <w:r w:rsidRPr="00D40E6A">
              <w:t>државе</w:t>
            </w:r>
            <w:proofErr w:type="spellEnd"/>
            <w:r w:rsidRPr="00D40E6A">
              <w:t xml:space="preserve"> </w:t>
            </w:r>
            <w:proofErr w:type="spellStart"/>
            <w:r w:rsidRPr="00D40E6A">
              <w:t>напиши</w:t>
            </w:r>
            <w:proofErr w:type="spellEnd"/>
            <w:r w:rsidRPr="00D40E6A">
              <w:t xml:space="preserve"> </w:t>
            </w:r>
            <w:proofErr w:type="spellStart"/>
            <w:r w:rsidRPr="00D40E6A">
              <w:t>име</w:t>
            </w:r>
            <w:proofErr w:type="spellEnd"/>
            <w:r w:rsidRPr="00D40E6A">
              <w:t xml:space="preserve"> </w:t>
            </w:r>
            <w:proofErr w:type="spellStart"/>
            <w:r w:rsidRPr="00D40E6A">
              <w:t>народа</w:t>
            </w:r>
            <w:proofErr w:type="spellEnd"/>
            <w:r w:rsidRPr="00D40E6A">
              <w:t>.</w:t>
            </w:r>
          </w:p>
          <w:p w:rsidR="00BA7286" w:rsidRPr="00D40E6A" w:rsidRDefault="00BA7286" w:rsidP="00D40E6A">
            <w:pPr>
              <w:ind w:left="360"/>
              <w:rPr>
                <w:sz w:val="16"/>
                <w:szCs w:val="16"/>
              </w:rPr>
            </w:pPr>
          </w:p>
          <w:p w:rsidR="00BA7286" w:rsidRPr="00D40E6A" w:rsidRDefault="00BA7286" w:rsidP="00D40E6A">
            <w:r>
              <w:rPr>
                <w:lang w:val="sr-Cyrl-CS"/>
              </w:rPr>
              <w:t>Грчка</w:t>
            </w:r>
            <w:r w:rsidRPr="00D40E6A">
              <w:t xml:space="preserve">     ________________    </w:t>
            </w:r>
            <w:r>
              <w:rPr>
                <w:lang w:val="sr-Cyrl-CS"/>
              </w:rPr>
              <w:t xml:space="preserve">      Канада</w:t>
            </w:r>
            <w:r w:rsidRPr="00D40E6A">
              <w:t>________________</w:t>
            </w:r>
          </w:p>
          <w:p w:rsidR="00BA7286" w:rsidRPr="00D40E6A" w:rsidRDefault="00BA7286" w:rsidP="00D40E6A">
            <w:pPr>
              <w:ind w:left="360"/>
              <w:rPr>
                <w:sz w:val="16"/>
                <w:szCs w:val="16"/>
              </w:rPr>
            </w:pPr>
          </w:p>
          <w:p w:rsidR="00BA7286" w:rsidRPr="00D40E6A" w:rsidRDefault="00BA7286" w:rsidP="00D40E6A">
            <w:proofErr w:type="spellStart"/>
            <w:r w:rsidRPr="00D40E6A">
              <w:t>Мароко</w:t>
            </w:r>
            <w:proofErr w:type="spellEnd"/>
            <w:r w:rsidRPr="00D40E6A">
              <w:t xml:space="preserve">    _________________    </w:t>
            </w:r>
            <w:proofErr w:type="spellStart"/>
            <w:r w:rsidRPr="00D40E6A">
              <w:t>Немачка</w:t>
            </w:r>
            <w:proofErr w:type="spellEnd"/>
            <w:r w:rsidRPr="00D40E6A">
              <w:t xml:space="preserve">   ________________</w:t>
            </w:r>
          </w:p>
          <w:p w:rsidR="00BA7286" w:rsidRPr="00D40E6A" w:rsidRDefault="00BA7286" w:rsidP="00D40E6A">
            <w:pPr>
              <w:ind w:left="360"/>
              <w:rPr>
                <w:sz w:val="16"/>
                <w:szCs w:val="16"/>
              </w:rPr>
            </w:pPr>
          </w:p>
          <w:p w:rsidR="00BA7286" w:rsidRPr="00D40E6A" w:rsidRDefault="00BA7286" w:rsidP="00D40E6A">
            <w:r w:rsidRPr="00D40E6A">
              <w:t xml:space="preserve"> </w:t>
            </w:r>
            <w:proofErr w:type="spellStart"/>
            <w:r w:rsidRPr="00D40E6A">
              <w:t>Бразил</w:t>
            </w:r>
            <w:proofErr w:type="spellEnd"/>
            <w:r w:rsidRPr="00D40E6A">
              <w:t xml:space="preserve">     _________________    </w:t>
            </w:r>
            <w:proofErr w:type="spellStart"/>
            <w:r w:rsidRPr="00D40E6A">
              <w:t>Кина</w:t>
            </w:r>
            <w:proofErr w:type="spellEnd"/>
            <w:r w:rsidRPr="00D40E6A">
              <w:t xml:space="preserve"> ____________________ </w:t>
            </w:r>
          </w:p>
          <w:p w:rsidR="00BA7286" w:rsidRPr="00D40E6A" w:rsidRDefault="00BA7286" w:rsidP="00D40E6A">
            <w:pPr>
              <w:rPr>
                <w:sz w:val="16"/>
                <w:szCs w:val="16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209.85pt;margin-top:.55pt;width:30.15pt;height:33.25pt;z-index:251662336">
                  <v:imagedata r:id="rId8" o:title=""/>
                  <w10:wrap type="square"/>
                </v:shape>
                <o:OLEObject Type="Embed" ProgID="PBrush" ShapeID="_x0000_s1027" DrawAspect="Content" ObjectID="_1538082330" r:id="rId9"/>
              </w:pict>
            </w:r>
          </w:p>
          <w:p w:rsidR="00BA7286" w:rsidRPr="00D40E6A" w:rsidRDefault="00BA7286" w:rsidP="00D40E6A">
            <w:r w:rsidRPr="00D40E6A">
              <w:rPr>
                <w:lang w:val="sr-Cyrl-CS"/>
              </w:rPr>
              <w:t xml:space="preserve">2. </w:t>
            </w:r>
            <w:proofErr w:type="spellStart"/>
            <w:r w:rsidRPr="00D40E6A">
              <w:t>Попуни</w:t>
            </w:r>
            <w:proofErr w:type="spellEnd"/>
            <w:r w:rsidRPr="00D40E6A">
              <w:t xml:space="preserve"> </w:t>
            </w:r>
            <w:proofErr w:type="spellStart"/>
            <w:r w:rsidRPr="00D40E6A">
              <w:t>поља</w:t>
            </w:r>
            <w:proofErr w:type="spellEnd"/>
            <w:r w:rsidRPr="00D40E6A">
              <w:t xml:space="preserve"> </w:t>
            </w:r>
            <w:proofErr w:type="spellStart"/>
            <w:r w:rsidRPr="00D40E6A">
              <w:t>као</w:t>
            </w:r>
            <w:proofErr w:type="spellEnd"/>
            <w:r w:rsidRPr="00D40E6A">
              <w:t xml:space="preserve"> у </w:t>
            </w:r>
            <w:proofErr w:type="spellStart"/>
            <w:r w:rsidRPr="00D40E6A">
              <w:t>примеру</w:t>
            </w:r>
            <w:proofErr w:type="spellEnd"/>
            <w:r w:rsidRPr="00D40E6A">
              <w:t>.</w:t>
            </w:r>
          </w:p>
          <w:p w:rsidR="00BA7286" w:rsidRPr="00D40E6A" w:rsidRDefault="00BA7286" w:rsidP="00D40E6A">
            <w:pPr>
              <w:ind w:left="360"/>
            </w:pPr>
            <w:r w:rsidRPr="00D40E6A">
              <w:t xml:space="preserve">                                                            </w:t>
            </w:r>
          </w:p>
          <w:p w:rsidR="00BA7286" w:rsidRPr="00BA7286" w:rsidRDefault="00BA7286" w:rsidP="00D40E6A">
            <w:pPr>
              <w:rPr>
                <w:lang w:val="sr-Cyrl-CS"/>
              </w:rPr>
            </w:pPr>
            <w:r>
              <w:rPr>
                <w:lang w:val="sr-Cyrl-CS"/>
              </w:rPr>
              <w:t>Италија</w:t>
            </w:r>
            <w:r>
              <w:t xml:space="preserve">    -             </w:t>
            </w:r>
            <w:r>
              <w:rPr>
                <w:lang w:val="sr-Cyrl-CS"/>
              </w:rPr>
              <w:t>Италијан</w:t>
            </w:r>
            <w:r w:rsidRPr="00D40E6A">
              <w:t xml:space="preserve">                       </w:t>
            </w:r>
            <w:r>
              <w:rPr>
                <w:lang w:val="sr-Cyrl-CS"/>
              </w:rPr>
              <w:t>Италијанка</w:t>
            </w:r>
          </w:p>
          <w:p w:rsidR="00BA7286" w:rsidRPr="00D40E6A" w:rsidRDefault="00BA7286" w:rsidP="00D40E6A">
            <w:pPr>
              <w:ind w:left="360"/>
              <w:rPr>
                <w:sz w:val="16"/>
                <w:szCs w:val="16"/>
              </w:rPr>
            </w:pPr>
          </w:p>
          <w:p w:rsidR="00BA7286" w:rsidRPr="00D40E6A" w:rsidRDefault="00BA7286" w:rsidP="00D40E6A">
            <w:r>
              <w:rPr>
                <w:lang w:val="sr-Cyrl-CS"/>
              </w:rPr>
              <w:t>Француска</w:t>
            </w:r>
            <w:r w:rsidRPr="00D40E6A">
              <w:t xml:space="preserve"> -      _____________   </w:t>
            </w:r>
            <w:r>
              <w:t xml:space="preserve">          </w:t>
            </w:r>
            <w:r w:rsidRPr="00D40E6A">
              <w:t>________________</w:t>
            </w:r>
          </w:p>
          <w:p w:rsidR="00BA7286" w:rsidRPr="00D40E6A" w:rsidRDefault="00BA7286" w:rsidP="00D40E6A">
            <w:pPr>
              <w:ind w:left="360"/>
              <w:rPr>
                <w:sz w:val="16"/>
                <w:szCs w:val="16"/>
              </w:rPr>
            </w:pPr>
          </w:p>
          <w:p w:rsidR="00BA7286" w:rsidRPr="00D40E6A" w:rsidRDefault="00BA7286" w:rsidP="00D40E6A">
            <w:r>
              <w:rPr>
                <w:lang w:val="sr-Cyrl-CS"/>
              </w:rPr>
              <w:t>Шведска</w:t>
            </w:r>
            <w:r w:rsidRPr="00D40E6A">
              <w:t xml:space="preserve"> -     </w:t>
            </w:r>
            <w:r>
              <w:rPr>
                <w:lang w:val="sr-Cyrl-CS"/>
              </w:rPr>
              <w:t xml:space="preserve">  </w:t>
            </w:r>
            <w:r w:rsidRPr="00D40E6A">
              <w:t xml:space="preserve"> ____________               ________________</w:t>
            </w:r>
          </w:p>
          <w:p w:rsidR="00BA7286" w:rsidRPr="00D40E6A" w:rsidRDefault="00BA7286" w:rsidP="00D40E6A">
            <w:pPr>
              <w:ind w:left="360"/>
              <w:rPr>
                <w:sz w:val="16"/>
                <w:szCs w:val="16"/>
              </w:rPr>
            </w:pPr>
          </w:p>
          <w:p w:rsidR="00BA7286" w:rsidRPr="00D40E6A" w:rsidRDefault="00BA7286" w:rsidP="00D40E6A">
            <w:proofErr w:type="spellStart"/>
            <w:r w:rsidRPr="00D40E6A">
              <w:t>Јапан</w:t>
            </w:r>
            <w:proofErr w:type="spellEnd"/>
            <w:r w:rsidRPr="00D40E6A">
              <w:t xml:space="preserve"> -              _____________               ________________</w:t>
            </w:r>
          </w:p>
          <w:p w:rsidR="00BA7286" w:rsidRPr="00D40E6A" w:rsidRDefault="00BA7286" w:rsidP="00D40E6A">
            <w:pPr>
              <w:ind w:left="360"/>
            </w:pPr>
          </w:p>
          <w:p w:rsidR="00BA7286" w:rsidRPr="00D40E6A" w:rsidRDefault="00BA7286" w:rsidP="00D40E6A">
            <w:r w:rsidRPr="00D40E6A">
              <w:rPr>
                <w:lang w:val="sr-Cyrl-CS"/>
              </w:rPr>
              <w:t xml:space="preserve">3. </w:t>
            </w:r>
            <w:proofErr w:type="spellStart"/>
            <w:r w:rsidRPr="00D40E6A">
              <w:t>Напиши</w:t>
            </w:r>
            <w:proofErr w:type="spellEnd"/>
            <w:r w:rsidRPr="00D40E6A">
              <w:t xml:space="preserve"> </w:t>
            </w:r>
            <w:proofErr w:type="spellStart"/>
            <w:r w:rsidRPr="00D40E6A">
              <w:t>како</w:t>
            </w:r>
            <w:proofErr w:type="spellEnd"/>
            <w:r w:rsidRPr="00D40E6A">
              <w:t xml:space="preserve"> </w:t>
            </w:r>
            <w:proofErr w:type="spellStart"/>
            <w:r w:rsidRPr="00D40E6A">
              <w:t>се</w:t>
            </w:r>
            <w:proofErr w:type="spellEnd"/>
            <w:r w:rsidRPr="00D40E6A">
              <w:t xml:space="preserve"> </w:t>
            </w:r>
            <w:proofErr w:type="spellStart"/>
            <w:r w:rsidRPr="00D40E6A">
              <w:t>зове</w:t>
            </w:r>
            <w:proofErr w:type="spellEnd"/>
            <w:r w:rsidRPr="00D40E6A">
              <w:t>:</w:t>
            </w:r>
          </w:p>
          <w:p w:rsidR="00BA7286" w:rsidRPr="00D40E6A" w:rsidRDefault="00BA7286" w:rsidP="00D40E6A">
            <w:pPr>
              <w:ind w:left="720"/>
              <w:rPr>
                <w:sz w:val="16"/>
                <w:szCs w:val="16"/>
              </w:rPr>
            </w:pPr>
          </w:p>
          <w:p w:rsidR="00BA7286" w:rsidRPr="00D40E6A" w:rsidRDefault="00BA7286" w:rsidP="00D40E6A">
            <w:pPr>
              <w:ind w:left="360"/>
            </w:pPr>
            <w:r>
              <w:t xml:space="preserve">а) </w:t>
            </w:r>
            <w:proofErr w:type="spellStart"/>
            <w:r>
              <w:t>становник</w:t>
            </w:r>
            <w:proofErr w:type="spellEnd"/>
            <w:r>
              <w:t xml:space="preserve"> </w:t>
            </w:r>
            <w:r>
              <w:rPr>
                <w:lang w:val="sr-Cyrl-CS"/>
              </w:rPr>
              <w:t>Естоније</w:t>
            </w:r>
            <w:r w:rsidRPr="00D40E6A">
              <w:t xml:space="preserve">     __________________________</w:t>
            </w:r>
          </w:p>
          <w:p w:rsidR="00BA7286" w:rsidRPr="00D40E6A" w:rsidRDefault="00BA7286" w:rsidP="00D40E6A">
            <w:pPr>
              <w:ind w:left="360"/>
              <w:rPr>
                <w:sz w:val="16"/>
                <w:szCs w:val="16"/>
              </w:rPr>
            </w:pPr>
          </w:p>
          <w:p w:rsidR="00BA7286" w:rsidRPr="00D40E6A" w:rsidRDefault="00BA7286" w:rsidP="00D40E6A">
            <w:pPr>
              <w:ind w:left="360"/>
            </w:pPr>
            <w:r w:rsidRPr="00D40E6A">
              <w:t xml:space="preserve">б) </w:t>
            </w:r>
            <w:proofErr w:type="spellStart"/>
            <w:r w:rsidRPr="00D40E6A">
              <w:t>становница</w:t>
            </w:r>
            <w:proofErr w:type="spellEnd"/>
            <w:r w:rsidRPr="00D40E6A">
              <w:t xml:space="preserve"> </w:t>
            </w:r>
            <w:r>
              <w:rPr>
                <w:lang w:val="sr-Cyrl-CS"/>
              </w:rPr>
              <w:t>Португалије</w:t>
            </w:r>
            <w:r w:rsidRPr="00D40E6A">
              <w:t>_________________________</w:t>
            </w:r>
          </w:p>
          <w:p w:rsidR="00BA7286" w:rsidRPr="00D40E6A" w:rsidRDefault="00BA7286" w:rsidP="00D40E6A">
            <w:pPr>
              <w:ind w:left="360"/>
              <w:rPr>
                <w:sz w:val="16"/>
                <w:szCs w:val="16"/>
              </w:rPr>
            </w:pPr>
          </w:p>
          <w:p w:rsidR="00BA7286" w:rsidRPr="00D40E6A" w:rsidRDefault="00BA7286" w:rsidP="00D40E6A">
            <w:pPr>
              <w:ind w:left="360"/>
            </w:pPr>
            <w:r w:rsidRPr="00D40E6A">
              <w:t xml:space="preserve">в)  </w:t>
            </w:r>
            <w:proofErr w:type="spellStart"/>
            <w:r w:rsidRPr="00D40E6A">
              <w:t>становница</w:t>
            </w:r>
            <w:proofErr w:type="spellEnd"/>
            <w:r w:rsidRPr="00D40E6A">
              <w:t xml:space="preserve"> </w:t>
            </w:r>
            <w:proofErr w:type="spellStart"/>
            <w:r w:rsidRPr="00D40E6A">
              <w:t>Чешке</w:t>
            </w:r>
            <w:proofErr w:type="spellEnd"/>
            <w:r w:rsidRPr="00D40E6A">
              <w:t xml:space="preserve">        __________________________</w:t>
            </w:r>
          </w:p>
          <w:p w:rsidR="00BA7286" w:rsidRPr="00D40E6A" w:rsidRDefault="00BA7286" w:rsidP="00D40E6A">
            <w:pPr>
              <w:ind w:left="360"/>
              <w:rPr>
                <w:sz w:val="16"/>
                <w:szCs w:val="16"/>
              </w:rPr>
            </w:pPr>
          </w:p>
          <w:p w:rsidR="00BA7286" w:rsidRPr="00D40E6A" w:rsidRDefault="00BA7286" w:rsidP="00D40E6A">
            <w:pPr>
              <w:ind w:left="360"/>
              <w:rPr>
                <w:lang w:val="sr-Cyrl-CS"/>
              </w:rPr>
            </w:pPr>
            <w:r>
              <w:t xml:space="preserve">г) </w:t>
            </w:r>
            <w:proofErr w:type="spellStart"/>
            <w:r>
              <w:t>становник</w:t>
            </w:r>
            <w:proofErr w:type="spellEnd"/>
            <w:r>
              <w:t xml:space="preserve"> </w:t>
            </w:r>
            <w:r>
              <w:rPr>
                <w:lang w:val="sr-Cyrl-CS"/>
              </w:rPr>
              <w:t>Индије</w:t>
            </w:r>
            <w:r w:rsidRPr="00D40E6A">
              <w:t xml:space="preserve">    __________________________</w:t>
            </w:r>
          </w:p>
          <w:p w:rsidR="00BA7286" w:rsidRPr="00D40E6A" w:rsidRDefault="00BA7286">
            <w:pPr>
              <w:rPr>
                <w:rFonts w:cs="Times New Roman"/>
              </w:rPr>
            </w:pPr>
          </w:p>
        </w:tc>
        <w:tc>
          <w:tcPr>
            <w:tcW w:w="6237" w:type="dxa"/>
            <w:tcBorders>
              <w:top w:val="single" w:sz="4" w:space="0" w:color="FFFFFF" w:themeColor="background1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A7286" w:rsidRPr="00D40E6A" w:rsidRDefault="00BA7286" w:rsidP="00C6665F">
            <w:pPr>
              <w:rPr>
                <w:rFonts w:cs="Times New Roman"/>
                <w:sz w:val="16"/>
                <w:szCs w:val="16"/>
                <w:lang w:val="sr-Cyrl-CS"/>
              </w:rPr>
            </w:pPr>
            <w:r w:rsidRPr="00D40E6A">
              <w:rPr>
                <w:rFonts w:cs="Times New Roman"/>
                <w:lang w:val="sr-Cyrl-CS"/>
              </w:rPr>
              <w:t>Име и презиме:_____________________________________</w:t>
            </w:r>
            <w:r w:rsidRPr="00D40E6A">
              <w:rPr>
                <w:rFonts w:cs="Times New Roman"/>
                <w:sz w:val="16"/>
                <w:szCs w:val="16"/>
                <w:lang w:val="sr-Cyrl-CS"/>
              </w:rPr>
              <w:t xml:space="preserve"> </w:t>
            </w:r>
          </w:p>
          <w:p w:rsidR="00BA7286" w:rsidRPr="00D40E6A" w:rsidRDefault="00BA7286" w:rsidP="00C6665F">
            <w:pPr>
              <w:jc w:val="center"/>
              <w:rPr>
                <w:rFonts w:cs="Times New Roman"/>
                <w:b/>
                <w:sz w:val="26"/>
                <w:szCs w:val="26"/>
                <w:lang w:val="sr-Cyrl-CS"/>
              </w:rPr>
            </w:pPr>
            <w:r w:rsidRPr="00D40E6A">
              <w:rPr>
                <w:rFonts w:cs="Times New Roman"/>
                <w:b/>
                <w:sz w:val="26"/>
                <w:szCs w:val="26"/>
                <w:lang w:val="sr-Cyrl-CS"/>
              </w:rPr>
              <w:t>Велико слово у писању имена народа</w:t>
            </w:r>
          </w:p>
          <w:p w:rsidR="00BA7286" w:rsidRPr="00D40E6A" w:rsidRDefault="00BA7286" w:rsidP="00C6665F">
            <w:r w:rsidRPr="00D40E6A">
              <w:rPr>
                <w:rFonts w:cs="Times New Roman"/>
                <w:sz w:val="24"/>
                <w:szCs w:val="24"/>
                <w:lang w:val="sr-Cyrl-CS"/>
              </w:rPr>
              <w:t xml:space="preserve">1. </w:t>
            </w:r>
            <w:proofErr w:type="spellStart"/>
            <w:r w:rsidRPr="00D40E6A">
              <w:t>Поред</w:t>
            </w:r>
            <w:proofErr w:type="spellEnd"/>
            <w:r w:rsidRPr="00D40E6A">
              <w:t xml:space="preserve"> </w:t>
            </w:r>
            <w:proofErr w:type="spellStart"/>
            <w:r w:rsidRPr="00D40E6A">
              <w:t>назива</w:t>
            </w:r>
            <w:proofErr w:type="spellEnd"/>
            <w:r w:rsidRPr="00D40E6A">
              <w:t xml:space="preserve"> </w:t>
            </w:r>
            <w:proofErr w:type="spellStart"/>
            <w:r w:rsidRPr="00D40E6A">
              <w:t>државе</w:t>
            </w:r>
            <w:proofErr w:type="spellEnd"/>
            <w:r w:rsidRPr="00D40E6A">
              <w:t xml:space="preserve"> </w:t>
            </w:r>
            <w:proofErr w:type="spellStart"/>
            <w:r w:rsidRPr="00D40E6A">
              <w:t>напиши</w:t>
            </w:r>
            <w:proofErr w:type="spellEnd"/>
            <w:r w:rsidRPr="00D40E6A">
              <w:t xml:space="preserve"> </w:t>
            </w:r>
            <w:proofErr w:type="spellStart"/>
            <w:r w:rsidRPr="00D40E6A">
              <w:t>име</w:t>
            </w:r>
            <w:proofErr w:type="spellEnd"/>
            <w:r w:rsidRPr="00D40E6A">
              <w:t xml:space="preserve"> </w:t>
            </w:r>
            <w:proofErr w:type="spellStart"/>
            <w:r w:rsidRPr="00D40E6A">
              <w:t>народа</w:t>
            </w:r>
            <w:proofErr w:type="spellEnd"/>
            <w:r w:rsidRPr="00D40E6A">
              <w:t>.</w:t>
            </w:r>
          </w:p>
          <w:p w:rsidR="00BA7286" w:rsidRPr="00D40E6A" w:rsidRDefault="00BA7286" w:rsidP="00C6665F">
            <w:pPr>
              <w:ind w:left="360"/>
              <w:rPr>
                <w:sz w:val="16"/>
                <w:szCs w:val="16"/>
              </w:rPr>
            </w:pPr>
          </w:p>
          <w:p w:rsidR="00BA7286" w:rsidRPr="00D40E6A" w:rsidRDefault="00BA7286" w:rsidP="00C6665F">
            <w:r>
              <w:rPr>
                <w:lang w:val="sr-Cyrl-CS"/>
              </w:rPr>
              <w:t>Грчка</w:t>
            </w:r>
            <w:r w:rsidRPr="00D40E6A">
              <w:t xml:space="preserve">     ________________    </w:t>
            </w:r>
            <w:r>
              <w:rPr>
                <w:lang w:val="sr-Cyrl-CS"/>
              </w:rPr>
              <w:t xml:space="preserve">      Канада</w:t>
            </w:r>
            <w:r w:rsidRPr="00D40E6A">
              <w:t>________________</w:t>
            </w:r>
          </w:p>
          <w:p w:rsidR="00BA7286" w:rsidRPr="00D40E6A" w:rsidRDefault="00BA7286" w:rsidP="00C6665F">
            <w:pPr>
              <w:ind w:left="360"/>
              <w:rPr>
                <w:sz w:val="16"/>
                <w:szCs w:val="16"/>
              </w:rPr>
            </w:pPr>
          </w:p>
          <w:p w:rsidR="00BA7286" w:rsidRPr="00D40E6A" w:rsidRDefault="00BA7286" w:rsidP="00C6665F">
            <w:proofErr w:type="spellStart"/>
            <w:r w:rsidRPr="00D40E6A">
              <w:t>Мароко</w:t>
            </w:r>
            <w:proofErr w:type="spellEnd"/>
            <w:r w:rsidRPr="00D40E6A">
              <w:t xml:space="preserve">    _________________    </w:t>
            </w:r>
            <w:proofErr w:type="spellStart"/>
            <w:r w:rsidRPr="00D40E6A">
              <w:t>Немачка</w:t>
            </w:r>
            <w:proofErr w:type="spellEnd"/>
            <w:r w:rsidRPr="00D40E6A">
              <w:t xml:space="preserve">   ________________</w:t>
            </w:r>
          </w:p>
          <w:p w:rsidR="00BA7286" w:rsidRPr="00D40E6A" w:rsidRDefault="00BA7286" w:rsidP="00C6665F">
            <w:pPr>
              <w:ind w:left="360"/>
              <w:rPr>
                <w:sz w:val="16"/>
                <w:szCs w:val="16"/>
              </w:rPr>
            </w:pPr>
          </w:p>
          <w:p w:rsidR="00BA7286" w:rsidRPr="00D40E6A" w:rsidRDefault="00BA7286" w:rsidP="00C6665F">
            <w:r w:rsidRPr="00D40E6A">
              <w:t xml:space="preserve"> </w:t>
            </w:r>
            <w:proofErr w:type="spellStart"/>
            <w:r w:rsidRPr="00D40E6A">
              <w:t>Бразил</w:t>
            </w:r>
            <w:proofErr w:type="spellEnd"/>
            <w:r w:rsidRPr="00D40E6A">
              <w:t xml:space="preserve">     _________________    </w:t>
            </w:r>
            <w:proofErr w:type="spellStart"/>
            <w:r w:rsidRPr="00D40E6A">
              <w:t>Кина</w:t>
            </w:r>
            <w:proofErr w:type="spellEnd"/>
            <w:r w:rsidRPr="00D40E6A">
              <w:t xml:space="preserve"> ____________________ </w:t>
            </w:r>
          </w:p>
          <w:p w:rsidR="00BA7286" w:rsidRPr="00D40E6A" w:rsidRDefault="00BA7286" w:rsidP="00C6665F">
            <w:pPr>
              <w:rPr>
                <w:sz w:val="16"/>
                <w:szCs w:val="16"/>
              </w:rPr>
            </w:pPr>
            <w:r>
              <w:rPr>
                <w:noProof/>
              </w:rPr>
              <w:pict>
                <v:shape id="_x0000_s1028" type="#_x0000_t75" style="position:absolute;margin-left:209.85pt;margin-top:.55pt;width:30.15pt;height:33.25pt;z-index:251663360">
                  <v:imagedata r:id="rId8" o:title=""/>
                  <w10:wrap type="square"/>
                </v:shape>
                <o:OLEObject Type="Embed" ProgID="PBrush" ShapeID="_x0000_s1028" DrawAspect="Content" ObjectID="_1538082331" r:id="rId10"/>
              </w:pict>
            </w:r>
          </w:p>
          <w:p w:rsidR="00BA7286" w:rsidRPr="00D40E6A" w:rsidRDefault="00BA7286" w:rsidP="00C6665F">
            <w:r w:rsidRPr="00D40E6A">
              <w:rPr>
                <w:lang w:val="sr-Cyrl-CS"/>
              </w:rPr>
              <w:t xml:space="preserve">2. </w:t>
            </w:r>
            <w:proofErr w:type="spellStart"/>
            <w:r w:rsidRPr="00D40E6A">
              <w:t>Попуни</w:t>
            </w:r>
            <w:proofErr w:type="spellEnd"/>
            <w:r w:rsidRPr="00D40E6A">
              <w:t xml:space="preserve"> </w:t>
            </w:r>
            <w:proofErr w:type="spellStart"/>
            <w:r w:rsidRPr="00D40E6A">
              <w:t>поља</w:t>
            </w:r>
            <w:proofErr w:type="spellEnd"/>
            <w:r w:rsidRPr="00D40E6A">
              <w:t xml:space="preserve"> </w:t>
            </w:r>
            <w:proofErr w:type="spellStart"/>
            <w:r w:rsidRPr="00D40E6A">
              <w:t>као</w:t>
            </w:r>
            <w:proofErr w:type="spellEnd"/>
            <w:r w:rsidRPr="00D40E6A">
              <w:t xml:space="preserve"> у </w:t>
            </w:r>
            <w:proofErr w:type="spellStart"/>
            <w:r w:rsidRPr="00D40E6A">
              <w:t>примеру</w:t>
            </w:r>
            <w:proofErr w:type="spellEnd"/>
            <w:r w:rsidRPr="00D40E6A">
              <w:t>.</w:t>
            </w:r>
          </w:p>
          <w:p w:rsidR="00BA7286" w:rsidRPr="00D40E6A" w:rsidRDefault="00BA7286" w:rsidP="00C6665F">
            <w:pPr>
              <w:ind w:left="360"/>
            </w:pPr>
            <w:r w:rsidRPr="00D40E6A">
              <w:t xml:space="preserve">                                                            </w:t>
            </w:r>
          </w:p>
          <w:p w:rsidR="00BA7286" w:rsidRPr="00BA7286" w:rsidRDefault="00BA7286" w:rsidP="00C6665F">
            <w:pPr>
              <w:rPr>
                <w:lang w:val="sr-Cyrl-CS"/>
              </w:rPr>
            </w:pPr>
            <w:r>
              <w:rPr>
                <w:lang w:val="sr-Cyrl-CS"/>
              </w:rPr>
              <w:t>Италија</w:t>
            </w:r>
            <w:r>
              <w:t xml:space="preserve">    -             </w:t>
            </w:r>
            <w:r>
              <w:rPr>
                <w:lang w:val="sr-Cyrl-CS"/>
              </w:rPr>
              <w:t>Италијан</w:t>
            </w:r>
            <w:r w:rsidRPr="00D40E6A">
              <w:t xml:space="preserve">                       </w:t>
            </w:r>
            <w:r>
              <w:rPr>
                <w:lang w:val="sr-Cyrl-CS"/>
              </w:rPr>
              <w:t>Италијанка</w:t>
            </w:r>
          </w:p>
          <w:p w:rsidR="00BA7286" w:rsidRPr="00D40E6A" w:rsidRDefault="00BA7286" w:rsidP="00C6665F">
            <w:pPr>
              <w:ind w:left="360"/>
              <w:rPr>
                <w:sz w:val="16"/>
                <w:szCs w:val="16"/>
              </w:rPr>
            </w:pPr>
          </w:p>
          <w:p w:rsidR="00BA7286" w:rsidRPr="00D40E6A" w:rsidRDefault="00BA7286" w:rsidP="00C6665F">
            <w:r>
              <w:rPr>
                <w:lang w:val="sr-Cyrl-CS"/>
              </w:rPr>
              <w:t>Француска</w:t>
            </w:r>
            <w:r w:rsidRPr="00D40E6A">
              <w:t xml:space="preserve"> -      _____________   </w:t>
            </w:r>
            <w:r>
              <w:t xml:space="preserve">          </w:t>
            </w:r>
            <w:r w:rsidRPr="00D40E6A">
              <w:t>________________</w:t>
            </w:r>
          </w:p>
          <w:p w:rsidR="00BA7286" w:rsidRPr="00D40E6A" w:rsidRDefault="00BA7286" w:rsidP="00C6665F">
            <w:pPr>
              <w:ind w:left="360"/>
              <w:rPr>
                <w:sz w:val="16"/>
                <w:szCs w:val="16"/>
              </w:rPr>
            </w:pPr>
          </w:p>
          <w:p w:rsidR="00BA7286" w:rsidRPr="00D40E6A" w:rsidRDefault="00BA7286" w:rsidP="00C6665F">
            <w:r>
              <w:rPr>
                <w:lang w:val="sr-Cyrl-CS"/>
              </w:rPr>
              <w:t>Шведска</w:t>
            </w:r>
            <w:r w:rsidRPr="00D40E6A">
              <w:t xml:space="preserve"> -     </w:t>
            </w:r>
            <w:r>
              <w:rPr>
                <w:lang w:val="sr-Cyrl-CS"/>
              </w:rPr>
              <w:t xml:space="preserve">  </w:t>
            </w:r>
            <w:r w:rsidRPr="00D40E6A">
              <w:t xml:space="preserve"> ____________               ________________</w:t>
            </w:r>
          </w:p>
          <w:p w:rsidR="00BA7286" w:rsidRPr="00D40E6A" w:rsidRDefault="00BA7286" w:rsidP="00C6665F">
            <w:pPr>
              <w:ind w:left="360"/>
              <w:rPr>
                <w:sz w:val="16"/>
                <w:szCs w:val="16"/>
              </w:rPr>
            </w:pPr>
          </w:p>
          <w:p w:rsidR="00BA7286" w:rsidRPr="00D40E6A" w:rsidRDefault="00BA7286" w:rsidP="00C6665F">
            <w:proofErr w:type="spellStart"/>
            <w:r w:rsidRPr="00D40E6A">
              <w:t>Јапан</w:t>
            </w:r>
            <w:proofErr w:type="spellEnd"/>
            <w:r w:rsidRPr="00D40E6A">
              <w:t xml:space="preserve"> -              _____________               ________________</w:t>
            </w:r>
          </w:p>
          <w:p w:rsidR="00BA7286" w:rsidRPr="00D40E6A" w:rsidRDefault="00BA7286" w:rsidP="00C6665F">
            <w:pPr>
              <w:ind w:left="360"/>
            </w:pPr>
          </w:p>
          <w:p w:rsidR="00BA7286" w:rsidRPr="00D40E6A" w:rsidRDefault="00BA7286" w:rsidP="00C6665F">
            <w:r w:rsidRPr="00D40E6A">
              <w:rPr>
                <w:lang w:val="sr-Cyrl-CS"/>
              </w:rPr>
              <w:t xml:space="preserve">3. </w:t>
            </w:r>
            <w:proofErr w:type="spellStart"/>
            <w:r w:rsidRPr="00D40E6A">
              <w:t>Напиши</w:t>
            </w:r>
            <w:proofErr w:type="spellEnd"/>
            <w:r w:rsidRPr="00D40E6A">
              <w:t xml:space="preserve"> </w:t>
            </w:r>
            <w:proofErr w:type="spellStart"/>
            <w:r w:rsidRPr="00D40E6A">
              <w:t>како</w:t>
            </w:r>
            <w:proofErr w:type="spellEnd"/>
            <w:r w:rsidRPr="00D40E6A">
              <w:t xml:space="preserve"> </w:t>
            </w:r>
            <w:proofErr w:type="spellStart"/>
            <w:r w:rsidRPr="00D40E6A">
              <w:t>се</w:t>
            </w:r>
            <w:proofErr w:type="spellEnd"/>
            <w:r w:rsidRPr="00D40E6A">
              <w:t xml:space="preserve"> </w:t>
            </w:r>
            <w:proofErr w:type="spellStart"/>
            <w:r w:rsidRPr="00D40E6A">
              <w:t>зове</w:t>
            </w:r>
            <w:proofErr w:type="spellEnd"/>
            <w:r w:rsidRPr="00D40E6A">
              <w:t>:</w:t>
            </w:r>
          </w:p>
          <w:p w:rsidR="00BA7286" w:rsidRPr="00D40E6A" w:rsidRDefault="00BA7286" w:rsidP="00C6665F">
            <w:pPr>
              <w:ind w:left="720"/>
              <w:rPr>
                <w:sz w:val="16"/>
                <w:szCs w:val="16"/>
              </w:rPr>
            </w:pPr>
          </w:p>
          <w:p w:rsidR="00BA7286" w:rsidRPr="00D40E6A" w:rsidRDefault="00BA7286" w:rsidP="00C6665F">
            <w:pPr>
              <w:ind w:left="360"/>
            </w:pPr>
            <w:r>
              <w:t xml:space="preserve">а) </w:t>
            </w:r>
            <w:proofErr w:type="spellStart"/>
            <w:r>
              <w:t>становник</w:t>
            </w:r>
            <w:proofErr w:type="spellEnd"/>
            <w:r>
              <w:t xml:space="preserve"> </w:t>
            </w:r>
            <w:r>
              <w:rPr>
                <w:lang w:val="sr-Cyrl-CS"/>
              </w:rPr>
              <w:t>Естоније</w:t>
            </w:r>
            <w:r w:rsidRPr="00D40E6A">
              <w:t xml:space="preserve">     __________________________</w:t>
            </w:r>
          </w:p>
          <w:p w:rsidR="00BA7286" w:rsidRPr="00D40E6A" w:rsidRDefault="00BA7286" w:rsidP="00C6665F">
            <w:pPr>
              <w:ind w:left="360"/>
              <w:rPr>
                <w:sz w:val="16"/>
                <w:szCs w:val="16"/>
              </w:rPr>
            </w:pPr>
          </w:p>
          <w:p w:rsidR="00BA7286" w:rsidRPr="00D40E6A" w:rsidRDefault="00BA7286" w:rsidP="00C6665F">
            <w:pPr>
              <w:ind w:left="360"/>
            </w:pPr>
            <w:r w:rsidRPr="00D40E6A">
              <w:t xml:space="preserve">б) </w:t>
            </w:r>
            <w:proofErr w:type="spellStart"/>
            <w:r w:rsidRPr="00D40E6A">
              <w:t>становница</w:t>
            </w:r>
            <w:proofErr w:type="spellEnd"/>
            <w:r w:rsidRPr="00D40E6A">
              <w:t xml:space="preserve"> </w:t>
            </w:r>
            <w:r>
              <w:rPr>
                <w:lang w:val="sr-Cyrl-CS"/>
              </w:rPr>
              <w:t>Португалије</w:t>
            </w:r>
            <w:r w:rsidRPr="00D40E6A">
              <w:t>_________________________</w:t>
            </w:r>
          </w:p>
          <w:p w:rsidR="00BA7286" w:rsidRPr="00D40E6A" w:rsidRDefault="00BA7286" w:rsidP="00C6665F">
            <w:pPr>
              <w:ind w:left="360"/>
              <w:rPr>
                <w:sz w:val="16"/>
                <w:szCs w:val="16"/>
              </w:rPr>
            </w:pPr>
          </w:p>
          <w:p w:rsidR="00BA7286" w:rsidRPr="00D40E6A" w:rsidRDefault="00BA7286" w:rsidP="00C6665F">
            <w:pPr>
              <w:ind w:left="360"/>
            </w:pPr>
            <w:r w:rsidRPr="00D40E6A">
              <w:t xml:space="preserve">в)  </w:t>
            </w:r>
            <w:proofErr w:type="spellStart"/>
            <w:r w:rsidRPr="00D40E6A">
              <w:t>становница</w:t>
            </w:r>
            <w:proofErr w:type="spellEnd"/>
            <w:r w:rsidRPr="00D40E6A">
              <w:t xml:space="preserve"> </w:t>
            </w:r>
            <w:proofErr w:type="spellStart"/>
            <w:r w:rsidRPr="00D40E6A">
              <w:t>Чешке</w:t>
            </w:r>
            <w:proofErr w:type="spellEnd"/>
            <w:r w:rsidRPr="00D40E6A">
              <w:t xml:space="preserve">        __________________________</w:t>
            </w:r>
          </w:p>
          <w:p w:rsidR="00BA7286" w:rsidRPr="00D40E6A" w:rsidRDefault="00BA7286" w:rsidP="00C6665F">
            <w:pPr>
              <w:ind w:left="360"/>
              <w:rPr>
                <w:sz w:val="16"/>
                <w:szCs w:val="16"/>
              </w:rPr>
            </w:pPr>
          </w:p>
          <w:p w:rsidR="00BA7286" w:rsidRPr="00D40E6A" w:rsidRDefault="00BA7286" w:rsidP="00C6665F">
            <w:pPr>
              <w:ind w:left="360"/>
              <w:rPr>
                <w:lang w:val="sr-Cyrl-CS"/>
              </w:rPr>
            </w:pPr>
            <w:r>
              <w:t xml:space="preserve">г) </w:t>
            </w:r>
            <w:proofErr w:type="spellStart"/>
            <w:r>
              <w:t>становник</w:t>
            </w:r>
            <w:proofErr w:type="spellEnd"/>
            <w:r>
              <w:t xml:space="preserve"> </w:t>
            </w:r>
            <w:r>
              <w:rPr>
                <w:lang w:val="sr-Cyrl-CS"/>
              </w:rPr>
              <w:t>Индије</w:t>
            </w:r>
            <w:r w:rsidRPr="00D40E6A">
              <w:t xml:space="preserve">    __________________________</w:t>
            </w:r>
          </w:p>
          <w:p w:rsidR="00BA7286" w:rsidRPr="00D40E6A" w:rsidRDefault="00BA7286" w:rsidP="00C6665F">
            <w:pPr>
              <w:rPr>
                <w:rFonts w:cs="Times New Roman"/>
              </w:rPr>
            </w:pPr>
          </w:p>
        </w:tc>
      </w:tr>
      <w:tr w:rsidR="00BA7286" w:rsidRPr="00D40E6A" w:rsidTr="00A5455D">
        <w:trPr>
          <w:trHeight w:val="7364"/>
        </w:trPr>
        <w:tc>
          <w:tcPr>
            <w:tcW w:w="6096" w:type="dxa"/>
            <w:tcBorders>
              <w:top w:val="dashed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dashed" w:sz="4" w:space="0" w:color="auto"/>
            </w:tcBorders>
          </w:tcPr>
          <w:p w:rsidR="00BA7286" w:rsidRDefault="00BA7286" w:rsidP="00C6665F">
            <w:pPr>
              <w:rPr>
                <w:rFonts w:cs="Times New Roman"/>
                <w:lang w:val="sr-Cyrl-CS"/>
              </w:rPr>
            </w:pPr>
          </w:p>
          <w:p w:rsidR="00BA7286" w:rsidRPr="00D40E6A" w:rsidRDefault="00BA7286" w:rsidP="00C6665F">
            <w:pPr>
              <w:rPr>
                <w:rFonts w:cs="Times New Roman"/>
                <w:sz w:val="16"/>
                <w:szCs w:val="16"/>
                <w:lang w:val="sr-Cyrl-CS"/>
              </w:rPr>
            </w:pPr>
            <w:r w:rsidRPr="00D40E6A">
              <w:rPr>
                <w:rFonts w:cs="Times New Roman"/>
                <w:lang w:val="sr-Cyrl-CS"/>
              </w:rPr>
              <w:t>Име и презиме:_____________________________________</w:t>
            </w:r>
            <w:r w:rsidRPr="00D40E6A">
              <w:rPr>
                <w:rFonts w:cs="Times New Roman"/>
                <w:sz w:val="16"/>
                <w:szCs w:val="16"/>
                <w:lang w:val="sr-Cyrl-CS"/>
              </w:rPr>
              <w:t xml:space="preserve"> </w:t>
            </w:r>
          </w:p>
          <w:p w:rsidR="00BA7286" w:rsidRPr="00D40E6A" w:rsidRDefault="00BA7286" w:rsidP="00C6665F">
            <w:pPr>
              <w:jc w:val="center"/>
              <w:rPr>
                <w:rFonts w:cs="Times New Roman"/>
                <w:b/>
                <w:sz w:val="26"/>
                <w:szCs w:val="26"/>
                <w:lang w:val="sr-Cyrl-CS"/>
              </w:rPr>
            </w:pPr>
            <w:r w:rsidRPr="00D40E6A">
              <w:rPr>
                <w:rFonts w:cs="Times New Roman"/>
                <w:b/>
                <w:sz w:val="26"/>
                <w:szCs w:val="26"/>
                <w:lang w:val="sr-Cyrl-CS"/>
              </w:rPr>
              <w:t>Велико слово у писању имена народа</w:t>
            </w:r>
          </w:p>
          <w:p w:rsidR="00BA7286" w:rsidRPr="00D40E6A" w:rsidRDefault="00BA7286" w:rsidP="00C6665F">
            <w:r w:rsidRPr="00D40E6A">
              <w:rPr>
                <w:rFonts w:cs="Times New Roman"/>
                <w:sz w:val="24"/>
                <w:szCs w:val="24"/>
                <w:lang w:val="sr-Cyrl-CS"/>
              </w:rPr>
              <w:t xml:space="preserve">1. </w:t>
            </w:r>
            <w:proofErr w:type="spellStart"/>
            <w:r w:rsidRPr="00D40E6A">
              <w:t>Поред</w:t>
            </w:r>
            <w:proofErr w:type="spellEnd"/>
            <w:r w:rsidRPr="00D40E6A">
              <w:t xml:space="preserve"> </w:t>
            </w:r>
            <w:proofErr w:type="spellStart"/>
            <w:r w:rsidRPr="00D40E6A">
              <w:t>назива</w:t>
            </w:r>
            <w:proofErr w:type="spellEnd"/>
            <w:r w:rsidRPr="00D40E6A">
              <w:t xml:space="preserve"> </w:t>
            </w:r>
            <w:proofErr w:type="spellStart"/>
            <w:r w:rsidRPr="00D40E6A">
              <w:t>државе</w:t>
            </w:r>
            <w:proofErr w:type="spellEnd"/>
            <w:r w:rsidRPr="00D40E6A">
              <w:t xml:space="preserve"> </w:t>
            </w:r>
            <w:proofErr w:type="spellStart"/>
            <w:r w:rsidRPr="00D40E6A">
              <w:t>напиши</w:t>
            </w:r>
            <w:proofErr w:type="spellEnd"/>
            <w:r w:rsidRPr="00D40E6A">
              <w:t xml:space="preserve"> </w:t>
            </w:r>
            <w:proofErr w:type="spellStart"/>
            <w:r w:rsidRPr="00D40E6A">
              <w:t>име</w:t>
            </w:r>
            <w:proofErr w:type="spellEnd"/>
            <w:r w:rsidRPr="00D40E6A">
              <w:t xml:space="preserve"> </w:t>
            </w:r>
            <w:proofErr w:type="spellStart"/>
            <w:r w:rsidRPr="00D40E6A">
              <w:t>народа</w:t>
            </w:r>
            <w:proofErr w:type="spellEnd"/>
            <w:r w:rsidRPr="00D40E6A">
              <w:t>.</w:t>
            </w:r>
          </w:p>
          <w:p w:rsidR="00BA7286" w:rsidRPr="00D40E6A" w:rsidRDefault="00BA7286" w:rsidP="00C6665F">
            <w:pPr>
              <w:ind w:left="360"/>
              <w:rPr>
                <w:sz w:val="16"/>
                <w:szCs w:val="16"/>
              </w:rPr>
            </w:pPr>
          </w:p>
          <w:p w:rsidR="00BA7286" w:rsidRPr="00D40E6A" w:rsidRDefault="00BA7286" w:rsidP="00C6665F">
            <w:r>
              <w:rPr>
                <w:lang w:val="sr-Cyrl-CS"/>
              </w:rPr>
              <w:t>Грчка</w:t>
            </w:r>
            <w:r w:rsidRPr="00D40E6A">
              <w:t xml:space="preserve">     ________________    </w:t>
            </w:r>
            <w:r>
              <w:rPr>
                <w:lang w:val="sr-Cyrl-CS"/>
              </w:rPr>
              <w:t xml:space="preserve">      Канада</w:t>
            </w:r>
            <w:r w:rsidRPr="00D40E6A">
              <w:t>________________</w:t>
            </w:r>
          </w:p>
          <w:p w:rsidR="00BA7286" w:rsidRPr="00D40E6A" w:rsidRDefault="00BA7286" w:rsidP="00C6665F">
            <w:pPr>
              <w:ind w:left="360"/>
              <w:rPr>
                <w:sz w:val="16"/>
                <w:szCs w:val="16"/>
              </w:rPr>
            </w:pPr>
          </w:p>
          <w:p w:rsidR="00BA7286" w:rsidRPr="00D40E6A" w:rsidRDefault="00BA7286" w:rsidP="00C6665F">
            <w:proofErr w:type="spellStart"/>
            <w:r w:rsidRPr="00D40E6A">
              <w:t>Мароко</w:t>
            </w:r>
            <w:proofErr w:type="spellEnd"/>
            <w:r w:rsidRPr="00D40E6A">
              <w:t xml:space="preserve">    _________________    </w:t>
            </w:r>
            <w:proofErr w:type="spellStart"/>
            <w:r w:rsidRPr="00D40E6A">
              <w:t>Немачка</w:t>
            </w:r>
            <w:proofErr w:type="spellEnd"/>
            <w:r w:rsidRPr="00D40E6A">
              <w:t xml:space="preserve">   ________________</w:t>
            </w:r>
          </w:p>
          <w:p w:rsidR="00BA7286" w:rsidRPr="00D40E6A" w:rsidRDefault="00BA7286" w:rsidP="00C6665F">
            <w:pPr>
              <w:ind w:left="360"/>
              <w:rPr>
                <w:sz w:val="16"/>
                <w:szCs w:val="16"/>
              </w:rPr>
            </w:pPr>
          </w:p>
          <w:p w:rsidR="00BA7286" w:rsidRPr="00D40E6A" w:rsidRDefault="00BA7286" w:rsidP="00C6665F">
            <w:r w:rsidRPr="00D40E6A">
              <w:t xml:space="preserve"> </w:t>
            </w:r>
            <w:proofErr w:type="spellStart"/>
            <w:r w:rsidRPr="00D40E6A">
              <w:t>Бразил</w:t>
            </w:r>
            <w:proofErr w:type="spellEnd"/>
            <w:r w:rsidRPr="00D40E6A">
              <w:t xml:space="preserve">     _________________    </w:t>
            </w:r>
            <w:proofErr w:type="spellStart"/>
            <w:r w:rsidRPr="00D40E6A">
              <w:t>Кина</w:t>
            </w:r>
            <w:proofErr w:type="spellEnd"/>
            <w:r w:rsidRPr="00D40E6A">
              <w:t xml:space="preserve"> ____________________ </w:t>
            </w:r>
          </w:p>
          <w:p w:rsidR="00BA7286" w:rsidRPr="00D40E6A" w:rsidRDefault="00BA7286" w:rsidP="00C6665F">
            <w:pPr>
              <w:rPr>
                <w:sz w:val="16"/>
                <w:szCs w:val="16"/>
              </w:rPr>
            </w:pPr>
            <w:r>
              <w:rPr>
                <w:noProof/>
              </w:rPr>
              <w:pict>
                <v:shape id="_x0000_s1030" type="#_x0000_t75" style="position:absolute;margin-left:209.85pt;margin-top:.55pt;width:30.15pt;height:33.25pt;z-index:251667456">
                  <v:imagedata r:id="rId8" o:title=""/>
                  <w10:wrap type="square"/>
                </v:shape>
                <o:OLEObject Type="Embed" ProgID="PBrush" ShapeID="_x0000_s1030" DrawAspect="Content" ObjectID="_1538082332" r:id="rId11"/>
              </w:pict>
            </w:r>
          </w:p>
          <w:p w:rsidR="00BA7286" w:rsidRPr="00D40E6A" w:rsidRDefault="00BA7286" w:rsidP="00C6665F">
            <w:r w:rsidRPr="00D40E6A">
              <w:rPr>
                <w:lang w:val="sr-Cyrl-CS"/>
              </w:rPr>
              <w:t xml:space="preserve">2. </w:t>
            </w:r>
            <w:proofErr w:type="spellStart"/>
            <w:r w:rsidRPr="00D40E6A">
              <w:t>Попуни</w:t>
            </w:r>
            <w:proofErr w:type="spellEnd"/>
            <w:r w:rsidRPr="00D40E6A">
              <w:t xml:space="preserve"> </w:t>
            </w:r>
            <w:proofErr w:type="spellStart"/>
            <w:r w:rsidRPr="00D40E6A">
              <w:t>поља</w:t>
            </w:r>
            <w:proofErr w:type="spellEnd"/>
            <w:r w:rsidRPr="00D40E6A">
              <w:t xml:space="preserve"> </w:t>
            </w:r>
            <w:proofErr w:type="spellStart"/>
            <w:r w:rsidRPr="00D40E6A">
              <w:t>као</w:t>
            </w:r>
            <w:proofErr w:type="spellEnd"/>
            <w:r w:rsidRPr="00D40E6A">
              <w:t xml:space="preserve"> у </w:t>
            </w:r>
            <w:proofErr w:type="spellStart"/>
            <w:r w:rsidRPr="00D40E6A">
              <w:t>примеру</w:t>
            </w:r>
            <w:proofErr w:type="spellEnd"/>
            <w:r w:rsidRPr="00D40E6A">
              <w:t>.</w:t>
            </w:r>
          </w:p>
          <w:p w:rsidR="00BA7286" w:rsidRPr="00D40E6A" w:rsidRDefault="00BA7286" w:rsidP="00C6665F">
            <w:pPr>
              <w:ind w:left="360"/>
            </w:pPr>
            <w:r w:rsidRPr="00D40E6A">
              <w:t xml:space="preserve">                                                            </w:t>
            </w:r>
          </w:p>
          <w:p w:rsidR="00BA7286" w:rsidRPr="00BA7286" w:rsidRDefault="00BA7286" w:rsidP="00C6665F">
            <w:pPr>
              <w:rPr>
                <w:lang w:val="sr-Cyrl-CS"/>
              </w:rPr>
            </w:pPr>
            <w:r>
              <w:rPr>
                <w:lang w:val="sr-Cyrl-CS"/>
              </w:rPr>
              <w:t>Италија</w:t>
            </w:r>
            <w:r>
              <w:t xml:space="preserve">    -             </w:t>
            </w:r>
            <w:r>
              <w:rPr>
                <w:lang w:val="sr-Cyrl-CS"/>
              </w:rPr>
              <w:t>Италијан</w:t>
            </w:r>
            <w:r w:rsidRPr="00D40E6A">
              <w:t xml:space="preserve">                       </w:t>
            </w:r>
            <w:r>
              <w:rPr>
                <w:lang w:val="sr-Cyrl-CS"/>
              </w:rPr>
              <w:t>Италијанка</w:t>
            </w:r>
          </w:p>
          <w:p w:rsidR="00BA7286" w:rsidRPr="00D40E6A" w:rsidRDefault="00BA7286" w:rsidP="00C6665F">
            <w:pPr>
              <w:ind w:left="360"/>
              <w:rPr>
                <w:sz w:val="16"/>
                <w:szCs w:val="16"/>
              </w:rPr>
            </w:pPr>
          </w:p>
          <w:p w:rsidR="00BA7286" w:rsidRPr="00D40E6A" w:rsidRDefault="00BA7286" w:rsidP="00C6665F">
            <w:r>
              <w:rPr>
                <w:lang w:val="sr-Cyrl-CS"/>
              </w:rPr>
              <w:t>Француска</w:t>
            </w:r>
            <w:r w:rsidRPr="00D40E6A">
              <w:t xml:space="preserve"> -      _____________   </w:t>
            </w:r>
            <w:r>
              <w:t xml:space="preserve">          </w:t>
            </w:r>
            <w:r w:rsidRPr="00D40E6A">
              <w:t>________________</w:t>
            </w:r>
          </w:p>
          <w:p w:rsidR="00BA7286" w:rsidRPr="00D40E6A" w:rsidRDefault="00BA7286" w:rsidP="00C6665F">
            <w:pPr>
              <w:ind w:left="360"/>
              <w:rPr>
                <w:sz w:val="16"/>
                <w:szCs w:val="16"/>
              </w:rPr>
            </w:pPr>
          </w:p>
          <w:p w:rsidR="00BA7286" w:rsidRPr="00D40E6A" w:rsidRDefault="00BA7286" w:rsidP="00C6665F">
            <w:r>
              <w:rPr>
                <w:lang w:val="sr-Cyrl-CS"/>
              </w:rPr>
              <w:t>Шведска</w:t>
            </w:r>
            <w:r w:rsidRPr="00D40E6A">
              <w:t xml:space="preserve"> -     </w:t>
            </w:r>
            <w:r>
              <w:rPr>
                <w:lang w:val="sr-Cyrl-CS"/>
              </w:rPr>
              <w:t xml:space="preserve">  </w:t>
            </w:r>
            <w:r w:rsidRPr="00D40E6A">
              <w:t xml:space="preserve"> ____________               ________________</w:t>
            </w:r>
          </w:p>
          <w:p w:rsidR="00BA7286" w:rsidRPr="00D40E6A" w:rsidRDefault="00BA7286" w:rsidP="00C6665F">
            <w:pPr>
              <w:ind w:left="360"/>
              <w:rPr>
                <w:sz w:val="16"/>
                <w:szCs w:val="16"/>
              </w:rPr>
            </w:pPr>
          </w:p>
          <w:p w:rsidR="00BA7286" w:rsidRPr="00D40E6A" w:rsidRDefault="00BA7286" w:rsidP="00C6665F">
            <w:proofErr w:type="spellStart"/>
            <w:r w:rsidRPr="00D40E6A">
              <w:t>Јапан</w:t>
            </w:r>
            <w:proofErr w:type="spellEnd"/>
            <w:r w:rsidRPr="00D40E6A">
              <w:t xml:space="preserve"> -              _____________               ________________</w:t>
            </w:r>
          </w:p>
          <w:p w:rsidR="00BA7286" w:rsidRPr="00D40E6A" w:rsidRDefault="00BA7286" w:rsidP="00C6665F">
            <w:pPr>
              <w:ind w:left="360"/>
            </w:pPr>
          </w:p>
          <w:p w:rsidR="00BA7286" w:rsidRPr="00D40E6A" w:rsidRDefault="00BA7286" w:rsidP="00C6665F">
            <w:r w:rsidRPr="00D40E6A">
              <w:rPr>
                <w:lang w:val="sr-Cyrl-CS"/>
              </w:rPr>
              <w:t xml:space="preserve">3. </w:t>
            </w:r>
            <w:proofErr w:type="spellStart"/>
            <w:r w:rsidRPr="00D40E6A">
              <w:t>Напиши</w:t>
            </w:r>
            <w:proofErr w:type="spellEnd"/>
            <w:r w:rsidRPr="00D40E6A">
              <w:t xml:space="preserve"> </w:t>
            </w:r>
            <w:proofErr w:type="spellStart"/>
            <w:r w:rsidRPr="00D40E6A">
              <w:t>како</w:t>
            </w:r>
            <w:proofErr w:type="spellEnd"/>
            <w:r w:rsidRPr="00D40E6A">
              <w:t xml:space="preserve"> </w:t>
            </w:r>
            <w:proofErr w:type="spellStart"/>
            <w:r w:rsidRPr="00D40E6A">
              <w:t>се</w:t>
            </w:r>
            <w:proofErr w:type="spellEnd"/>
            <w:r w:rsidRPr="00D40E6A">
              <w:t xml:space="preserve"> </w:t>
            </w:r>
            <w:proofErr w:type="spellStart"/>
            <w:r w:rsidRPr="00D40E6A">
              <w:t>зове</w:t>
            </w:r>
            <w:proofErr w:type="spellEnd"/>
            <w:r w:rsidRPr="00D40E6A">
              <w:t>:</w:t>
            </w:r>
          </w:p>
          <w:p w:rsidR="00BA7286" w:rsidRPr="00D40E6A" w:rsidRDefault="00BA7286" w:rsidP="00C6665F">
            <w:pPr>
              <w:ind w:left="720"/>
              <w:rPr>
                <w:sz w:val="16"/>
                <w:szCs w:val="16"/>
              </w:rPr>
            </w:pPr>
          </w:p>
          <w:p w:rsidR="00BA7286" w:rsidRPr="00D40E6A" w:rsidRDefault="00BA7286" w:rsidP="00C6665F">
            <w:pPr>
              <w:ind w:left="360"/>
            </w:pPr>
            <w:r>
              <w:t xml:space="preserve">а) </w:t>
            </w:r>
            <w:proofErr w:type="spellStart"/>
            <w:r>
              <w:t>становник</w:t>
            </w:r>
            <w:proofErr w:type="spellEnd"/>
            <w:r>
              <w:t xml:space="preserve"> </w:t>
            </w:r>
            <w:r>
              <w:rPr>
                <w:lang w:val="sr-Cyrl-CS"/>
              </w:rPr>
              <w:t>Естоније</w:t>
            </w:r>
            <w:r w:rsidRPr="00D40E6A">
              <w:t xml:space="preserve">     __________________________</w:t>
            </w:r>
          </w:p>
          <w:p w:rsidR="00BA7286" w:rsidRPr="00D40E6A" w:rsidRDefault="00BA7286" w:rsidP="00C6665F">
            <w:pPr>
              <w:ind w:left="360"/>
              <w:rPr>
                <w:sz w:val="16"/>
                <w:szCs w:val="16"/>
              </w:rPr>
            </w:pPr>
          </w:p>
          <w:p w:rsidR="00BA7286" w:rsidRPr="00D40E6A" w:rsidRDefault="00BA7286" w:rsidP="00C6665F">
            <w:pPr>
              <w:ind w:left="360"/>
            </w:pPr>
            <w:r w:rsidRPr="00D40E6A">
              <w:t xml:space="preserve">б) </w:t>
            </w:r>
            <w:proofErr w:type="spellStart"/>
            <w:r w:rsidRPr="00D40E6A">
              <w:t>становница</w:t>
            </w:r>
            <w:proofErr w:type="spellEnd"/>
            <w:r w:rsidRPr="00D40E6A">
              <w:t xml:space="preserve"> </w:t>
            </w:r>
            <w:r>
              <w:rPr>
                <w:lang w:val="sr-Cyrl-CS"/>
              </w:rPr>
              <w:t>Португалије</w:t>
            </w:r>
            <w:r w:rsidRPr="00D40E6A">
              <w:t>_________________________</w:t>
            </w:r>
          </w:p>
          <w:p w:rsidR="00BA7286" w:rsidRPr="00D40E6A" w:rsidRDefault="00BA7286" w:rsidP="00C6665F">
            <w:pPr>
              <w:ind w:left="360"/>
              <w:rPr>
                <w:sz w:val="16"/>
                <w:szCs w:val="16"/>
              </w:rPr>
            </w:pPr>
          </w:p>
          <w:p w:rsidR="00BA7286" w:rsidRPr="00D40E6A" w:rsidRDefault="00BA7286" w:rsidP="00C6665F">
            <w:pPr>
              <w:ind w:left="360"/>
            </w:pPr>
            <w:r w:rsidRPr="00D40E6A">
              <w:t xml:space="preserve">в)  </w:t>
            </w:r>
            <w:proofErr w:type="spellStart"/>
            <w:r w:rsidRPr="00D40E6A">
              <w:t>становница</w:t>
            </w:r>
            <w:proofErr w:type="spellEnd"/>
            <w:r w:rsidRPr="00D40E6A">
              <w:t xml:space="preserve"> </w:t>
            </w:r>
            <w:proofErr w:type="spellStart"/>
            <w:r w:rsidRPr="00D40E6A">
              <w:t>Чешке</w:t>
            </w:r>
            <w:proofErr w:type="spellEnd"/>
            <w:r w:rsidRPr="00D40E6A">
              <w:t xml:space="preserve">        __________________________</w:t>
            </w:r>
          </w:p>
          <w:p w:rsidR="00BA7286" w:rsidRPr="00D40E6A" w:rsidRDefault="00BA7286" w:rsidP="00C6665F">
            <w:pPr>
              <w:ind w:left="360"/>
              <w:rPr>
                <w:sz w:val="16"/>
                <w:szCs w:val="16"/>
              </w:rPr>
            </w:pPr>
          </w:p>
          <w:p w:rsidR="00BA7286" w:rsidRPr="00BA7286" w:rsidRDefault="00BA7286" w:rsidP="00BA7286">
            <w:pPr>
              <w:ind w:left="360"/>
              <w:rPr>
                <w:lang w:val="sr-Cyrl-CS"/>
              </w:rPr>
            </w:pPr>
            <w:r>
              <w:t xml:space="preserve">г) </w:t>
            </w:r>
            <w:proofErr w:type="spellStart"/>
            <w:r>
              <w:t>становник</w:t>
            </w:r>
            <w:proofErr w:type="spellEnd"/>
            <w:r>
              <w:t xml:space="preserve"> </w:t>
            </w:r>
            <w:r>
              <w:rPr>
                <w:lang w:val="sr-Cyrl-CS"/>
              </w:rPr>
              <w:t>Индије</w:t>
            </w:r>
            <w:r w:rsidRPr="00D40E6A">
              <w:t xml:space="preserve">   </w:t>
            </w:r>
            <w:r>
              <w:rPr>
                <w:lang w:val="sr-Cyrl-CS"/>
              </w:rPr>
              <w:t xml:space="preserve">      </w:t>
            </w:r>
            <w:r w:rsidRPr="00D40E6A">
              <w:t xml:space="preserve"> __________________________</w:t>
            </w:r>
          </w:p>
        </w:tc>
        <w:tc>
          <w:tcPr>
            <w:tcW w:w="6237" w:type="dxa"/>
            <w:tcBorders>
              <w:top w:val="dashed" w:sz="4" w:space="0" w:color="auto"/>
              <w:left w:val="dashed" w:sz="4" w:space="0" w:color="auto"/>
              <w:bottom w:val="single" w:sz="4" w:space="0" w:color="FFFFFF" w:themeColor="background1"/>
              <w:right w:val="dashed" w:sz="4" w:space="0" w:color="auto"/>
            </w:tcBorders>
          </w:tcPr>
          <w:p w:rsidR="00BA7286" w:rsidRDefault="00BA7286" w:rsidP="00C6665F">
            <w:pPr>
              <w:rPr>
                <w:rFonts w:cs="Times New Roman"/>
                <w:lang w:val="sr-Cyrl-CS"/>
              </w:rPr>
            </w:pPr>
          </w:p>
          <w:p w:rsidR="00BA7286" w:rsidRPr="00D40E6A" w:rsidRDefault="00BA7286" w:rsidP="00C6665F">
            <w:pPr>
              <w:rPr>
                <w:rFonts w:cs="Times New Roman"/>
                <w:sz w:val="16"/>
                <w:szCs w:val="16"/>
                <w:lang w:val="sr-Cyrl-CS"/>
              </w:rPr>
            </w:pPr>
            <w:r w:rsidRPr="00D40E6A">
              <w:rPr>
                <w:rFonts w:cs="Times New Roman"/>
                <w:lang w:val="sr-Cyrl-CS"/>
              </w:rPr>
              <w:t>Име и презиме:_____________________________________</w:t>
            </w:r>
            <w:r w:rsidRPr="00D40E6A">
              <w:rPr>
                <w:rFonts w:cs="Times New Roman"/>
                <w:sz w:val="16"/>
                <w:szCs w:val="16"/>
                <w:lang w:val="sr-Cyrl-CS"/>
              </w:rPr>
              <w:t xml:space="preserve"> </w:t>
            </w:r>
          </w:p>
          <w:p w:rsidR="00BA7286" w:rsidRPr="00D40E6A" w:rsidRDefault="00BA7286" w:rsidP="00C6665F">
            <w:pPr>
              <w:jc w:val="center"/>
              <w:rPr>
                <w:rFonts w:cs="Times New Roman"/>
                <w:b/>
                <w:sz w:val="26"/>
                <w:szCs w:val="26"/>
                <w:lang w:val="sr-Cyrl-CS"/>
              </w:rPr>
            </w:pPr>
            <w:r w:rsidRPr="00D40E6A">
              <w:rPr>
                <w:rFonts w:cs="Times New Roman"/>
                <w:b/>
                <w:sz w:val="26"/>
                <w:szCs w:val="26"/>
                <w:lang w:val="sr-Cyrl-CS"/>
              </w:rPr>
              <w:t>Велико слово у писању имена народа</w:t>
            </w:r>
          </w:p>
          <w:p w:rsidR="00BA7286" w:rsidRPr="00D40E6A" w:rsidRDefault="00BA7286" w:rsidP="00C6665F">
            <w:r w:rsidRPr="00D40E6A">
              <w:rPr>
                <w:rFonts w:cs="Times New Roman"/>
                <w:sz w:val="24"/>
                <w:szCs w:val="24"/>
                <w:lang w:val="sr-Cyrl-CS"/>
              </w:rPr>
              <w:t xml:space="preserve">1. </w:t>
            </w:r>
            <w:proofErr w:type="spellStart"/>
            <w:r w:rsidRPr="00D40E6A">
              <w:t>Поред</w:t>
            </w:r>
            <w:proofErr w:type="spellEnd"/>
            <w:r w:rsidRPr="00D40E6A">
              <w:t xml:space="preserve"> </w:t>
            </w:r>
            <w:proofErr w:type="spellStart"/>
            <w:r w:rsidRPr="00D40E6A">
              <w:t>назива</w:t>
            </w:r>
            <w:proofErr w:type="spellEnd"/>
            <w:r w:rsidRPr="00D40E6A">
              <w:t xml:space="preserve"> </w:t>
            </w:r>
            <w:proofErr w:type="spellStart"/>
            <w:r w:rsidRPr="00D40E6A">
              <w:t>државе</w:t>
            </w:r>
            <w:proofErr w:type="spellEnd"/>
            <w:r w:rsidRPr="00D40E6A">
              <w:t xml:space="preserve"> </w:t>
            </w:r>
            <w:proofErr w:type="spellStart"/>
            <w:r w:rsidRPr="00D40E6A">
              <w:t>напиши</w:t>
            </w:r>
            <w:proofErr w:type="spellEnd"/>
            <w:r w:rsidRPr="00D40E6A">
              <w:t xml:space="preserve"> </w:t>
            </w:r>
            <w:proofErr w:type="spellStart"/>
            <w:r w:rsidRPr="00D40E6A">
              <w:t>име</w:t>
            </w:r>
            <w:proofErr w:type="spellEnd"/>
            <w:r w:rsidRPr="00D40E6A">
              <w:t xml:space="preserve"> </w:t>
            </w:r>
            <w:proofErr w:type="spellStart"/>
            <w:r w:rsidRPr="00D40E6A">
              <w:t>народа</w:t>
            </w:r>
            <w:proofErr w:type="spellEnd"/>
            <w:r w:rsidRPr="00D40E6A">
              <w:t>.</w:t>
            </w:r>
          </w:p>
          <w:p w:rsidR="00BA7286" w:rsidRPr="00D40E6A" w:rsidRDefault="00BA7286" w:rsidP="00C6665F">
            <w:pPr>
              <w:ind w:left="360"/>
              <w:rPr>
                <w:sz w:val="16"/>
                <w:szCs w:val="16"/>
              </w:rPr>
            </w:pPr>
          </w:p>
          <w:p w:rsidR="00BA7286" w:rsidRPr="00D40E6A" w:rsidRDefault="00BA7286" w:rsidP="00C6665F">
            <w:r>
              <w:rPr>
                <w:lang w:val="sr-Cyrl-CS"/>
              </w:rPr>
              <w:t>Грчка</w:t>
            </w:r>
            <w:r w:rsidRPr="00D40E6A">
              <w:t xml:space="preserve">     ________________    </w:t>
            </w:r>
            <w:r>
              <w:rPr>
                <w:lang w:val="sr-Cyrl-CS"/>
              </w:rPr>
              <w:t xml:space="preserve">      Канада</w:t>
            </w:r>
            <w:r w:rsidRPr="00D40E6A">
              <w:t>________________</w:t>
            </w:r>
          </w:p>
          <w:p w:rsidR="00BA7286" w:rsidRPr="00D40E6A" w:rsidRDefault="00BA7286" w:rsidP="00C6665F">
            <w:pPr>
              <w:ind w:left="360"/>
              <w:rPr>
                <w:sz w:val="16"/>
                <w:szCs w:val="16"/>
              </w:rPr>
            </w:pPr>
          </w:p>
          <w:p w:rsidR="00BA7286" w:rsidRPr="00D40E6A" w:rsidRDefault="00BA7286" w:rsidP="00C6665F">
            <w:proofErr w:type="spellStart"/>
            <w:r w:rsidRPr="00D40E6A">
              <w:t>Мароко</w:t>
            </w:r>
            <w:proofErr w:type="spellEnd"/>
            <w:r w:rsidRPr="00D40E6A">
              <w:t xml:space="preserve">    _________________    </w:t>
            </w:r>
            <w:proofErr w:type="spellStart"/>
            <w:r w:rsidRPr="00D40E6A">
              <w:t>Немачка</w:t>
            </w:r>
            <w:proofErr w:type="spellEnd"/>
            <w:r w:rsidRPr="00D40E6A">
              <w:t xml:space="preserve">   ________________</w:t>
            </w:r>
          </w:p>
          <w:p w:rsidR="00BA7286" w:rsidRPr="00D40E6A" w:rsidRDefault="00BA7286" w:rsidP="00C6665F">
            <w:pPr>
              <w:ind w:left="360"/>
              <w:rPr>
                <w:sz w:val="16"/>
                <w:szCs w:val="16"/>
              </w:rPr>
            </w:pPr>
          </w:p>
          <w:p w:rsidR="00BA7286" w:rsidRPr="00D40E6A" w:rsidRDefault="00BA7286" w:rsidP="00C6665F">
            <w:r w:rsidRPr="00D40E6A">
              <w:t xml:space="preserve"> </w:t>
            </w:r>
            <w:proofErr w:type="spellStart"/>
            <w:r w:rsidRPr="00D40E6A">
              <w:t>Бразил</w:t>
            </w:r>
            <w:proofErr w:type="spellEnd"/>
            <w:r w:rsidRPr="00D40E6A">
              <w:t xml:space="preserve">     _________________    </w:t>
            </w:r>
            <w:proofErr w:type="spellStart"/>
            <w:r w:rsidRPr="00D40E6A">
              <w:t>Кина</w:t>
            </w:r>
            <w:proofErr w:type="spellEnd"/>
            <w:r w:rsidRPr="00D40E6A">
              <w:t xml:space="preserve"> ____________________ </w:t>
            </w:r>
          </w:p>
          <w:p w:rsidR="00BA7286" w:rsidRPr="00D40E6A" w:rsidRDefault="00BA7286" w:rsidP="00C6665F">
            <w:pPr>
              <w:rPr>
                <w:sz w:val="16"/>
                <w:szCs w:val="16"/>
              </w:rPr>
            </w:pPr>
            <w:r>
              <w:rPr>
                <w:noProof/>
              </w:rPr>
              <w:pict>
                <v:shape id="_x0000_s1031" type="#_x0000_t75" style="position:absolute;margin-left:209.85pt;margin-top:.55pt;width:30.15pt;height:33.25pt;z-index:251668480">
                  <v:imagedata r:id="rId8" o:title=""/>
                  <w10:wrap type="square"/>
                </v:shape>
                <o:OLEObject Type="Embed" ProgID="PBrush" ShapeID="_x0000_s1031" DrawAspect="Content" ObjectID="_1538082333" r:id="rId12"/>
              </w:pict>
            </w:r>
          </w:p>
          <w:p w:rsidR="00BA7286" w:rsidRPr="00D40E6A" w:rsidRDefault="00BA7286" w:rsidP="00C6665F">
            <w:r w:rsidRPr="00D40E6A">
              <w:rPr>
                <w:lang w:val="sr-Cyrl-CS"/>
              </w:rPr>
              <w:t xml:space="preserve">2. </w:t>
            </w:r>
            <w:proofErr w:type="spellStart"/>
            <w:r w:rsidRPr="00D40E6A">
              <w:t>Попуни</w:t>
            </w:r>
            <w:proofErr w:type="spellEnd"/>
            <w:r w:rsidRPr="00D40E6A">
              <w:t xml:space="preserve"> </w:t>
            </w:r>
            <w:proofErr w:type="spellStart"/>
            <w:r w:rsidRPr="00D40E6A">
              <w:t>поља</w:t>
            </w:r>
            <w:proofErr w:type="spellEnd"/>
            <w:r w:rsidRPr="00D40E6A">
              <w:t xml:space="preserve"> </w:t>
            </w:r>
            <w:proofErr w:type="spellStart"/>
            <w:r w:rsidRPr="00D40E6A">
              <w:t>као</w:t>
            </w:r>
            <w:proofErr w:type="spellEnd"/>
            <w:r w:rsidRPr="00D40E6A">
              <w:t xml:space="preserve"> у </w:t>
            </w:r>
            <w:proofErr w:type="spellStart"/>
            <w:r w:rsidRPr="00D40E6A">
              <w:t>примеру</w:t>
            </w:r>
            <w:proofErr w:type="spellEnd"/>
            <w:r w:rsidRPr="00D40E6A">
              <w:t>.</w:t>
            </w:r>
          </w:p>
          <w:p w:rsidR="00BA7286" w:rsidRPr="00D40E6A" w:rsidRDefault="00BA7286" w:rsidP="00C6665F">
            <w:pPr>
              <w:ind w:left="360"/>
            </w:pPr>
            <w:r w:rsidRPr="00D40E6A">
              <w:t xml:space="preserve">                                                            </w:t>
            </w:r>
          </w:p>
          <w:p w:rsidR="00BA7286" w:rsidRPr="00BA7286" w:rsidRDefault="00BA7286" w:rsidP="00C6665F">
            <w:pPr>
              <w:rPr>
                <w:lang w:val="sr-Cyrl-CS"/>
              </w:rPr>
            </w:pPr>
            <w:r>
              <w:rPr>
                <w:lang w:val="sr-Cyrl-CS"/>
              </w:rPr>
              <w:t>Италија</w:t>
            </w:r>
            <w:r>
              <w:t xml:space="preserve">    -             </w:t>
            </w:r>
            <w:r>
              <w:rPr>
                <w:lang w:val="sr-Cyrl-CS"/>
              </w:rPr>
              <w:t>Италијан</w:t>
            </w:r>
            <w:r w:rsidRPr="00D40E6A">
              <w:t xml:space="preserve">                       </w:t>
            </w:r>
            <w:r>
              <w:rPr>
                <w:lang w:val="sr-Cyrl-CS"/>
              </w:rPr>
              <w:t>Италијанка</w:t>
            </w:r>
          </w:p>
          <w:p w:rsidR="00BA7286" w:rsidRPr="00D40E6A" w:rsidRDefault="00BA7286" w:rsidP="00C6665F">
            <w:pPr>
              <w:ind w:left="360"/>
              <w:rPr>
                <w:sz w:val="16"/>
                <w:szCs w:val="16"/>
              </w:rPr>
            </w:pPr>
          </w:p>
          <w:p w:rsidR="00BA7286" w:rsidRPr="00D40E6A" w:rsidRDefault="00BA7286" w:rsidP="00C6665F">
            <w:r>
              <w:rPr>
                <w:lang w:val="sr-Cyrl-CS"/>
              </w:rPr>
              <w:t>Француска</w:t>
            </w:r>
            <w:r w:rsidRPr="00D40E6A">
              <w:t xml:space="preserve"> -      _____________   </w:t>
            </w:r>
            <w:r>
              <w:t xml:space="preserve">          </w:t>
            </w:r>
            <w:r w:rsidRPr="00D40E6A">
              <w:t>________________</w:t>
            </w:r>
          </w:p>
          <w:p w:rsidR="00BA7286" w:rsidRPr="00D40E6A" w:rsidRDefault="00BA7286" w:rsidP="00C6665F">
            <w:pPr>
              <w:ind w:left="360"/>
              <w:rPr>
                <w:sz w:val="16"/>
                <w:szCs w:val="16"/>
              </w:rPr>
            </w:pPr>
          </w:p>
          <w:p w:rsidR="00BA7286" w:rsidRPr="00D40E6A" w:rsidRDefault="00BA7286" w:rsidP="00C6665F">
            <w:r>
              <w:rPr>
                <w:lang w:val="sr-Cyrl-CS"/>
              </w:rPr>
              <w:t>Шведска</w:t>
            </w:r>
            <w:r w:rsidRPr="00D40E6A">
              <w:t xml:space="preserve"> -     </w:t>
            </w:r>
            <w:r>
              <w:rPr>
                <w:lang w:val="sr-Cyrl-CS"/>
              </w:rPr>
              <w:t xml:space="preserve">  </w:t>
            </w:r>
            <w:r w:rsidRPr="00D40E6A">
              <w:t xml:space="preserve"> ____________               ________________</w:t>
            </w:r>
          </w:p>
          <w:p w:rsidR="00BA7286" w:rsidRPr="00D40E6A" w:rsidRDefault="00BA7286" w:rsidP="00C6665F">
            <w:pPr>
              <w:ind w:left="360"/>
              <w:rPr>
                <w:sz w:val="16"/>
                <w:szCs w:val="16"/>
              </w:rPr>
            </w:pPr>
          </w:p>
          <w:p w:rsidR="00BA7286" w:rsidRPr="00D40E6A" w:rsidRDefault="00BA7286" w:rsidP="00C6665F">
            <w:proofErr w:type="spellStart"/>
            <w:r w:rsidRPr="00D40E6A">
              <w:t>Јапан</w:t>
            </w:r>
            <w:proofErr w:type="spellEnd"/>
            <w:r w:rsidRPr="00D40E6A">
              <w:t xml:space="preserve"> -              _____________               ________________</w:t>
            </w:r>
          </w:p>
          <w:p w:rsidR="00BA7286" w:rsidRPr="00D40E6A" w:rsidRDefault="00BA7286" w:rsidP="00C6665F">
            <w:pPr>
              <w:ind w:left="360"/>
            </w:pPr>
          </w:p>
          <w:p w:rsidR="00BA7286" w:rsidRPr="00D40E6A" w:rsidRDefault="00BA7286" w:rsidP="00C6665F">
            <w:r w:rsidRPr="00D40E6A">
              <w:rPr>
                <w:lang w:val="sr-Cyrl-CS"/>
              </w:rPr>
              <w:t xml:space="preserve">3. </w:t>
            </w:r>
            <w:proofErr w:type="spellStart"/>
            <w:r w:rsidRPr="00D40E6A">
              <w:t>Напиши</w:t>
            </w:r>
            <w:proofErr w:type="spellEnd"/>
            <w:r w:rsidRPr="00D40E6A">
              <w:t xml:space="preserve"> </w:t>
            </w:r>
            <w:proofErr w:type="spellStart"/>
            <w:r w:rsidRPr="00D40E6A">
              <w:t>како</w:t>
            </w:r>
            <w:proofErr w:type="spellEnd"/>
            <w:r w:rsidRPr="00D40E6A">
              <w:t xml:space="preserve"> </w:t>
            </w:r>
            <w:proofErr w:type="spellStart"/>
            <w:r w:rsidRPr="00D40E6A">
              <w:t>се</w:t>
            </w:r>
            <w:proofErr w:type="spellEnd"/>
            <w:r w:rsidRPr="00D40E6A">
              <w:t xml:space="preserve"> </w:t>
            </w:r>
            <w:proofErr w:type="spellStart"/>
            <w:r w:rsidRPr="00D40E6A">
              <w:t>зове</w:t>
            </w:r>
            <w:proofErr w:type="spellEnd"/>
            <w:r w:rsidRPr="00D40E6A">
              <w:t>:</w:t>
            </w:r>
          </w:p>
          <w:p w:rsidR="00BA7286" w:rsidRPr="00D40E6A" w:rsidRDefault="00BA7286" w:rsidP="00C6665F">
            <w:pPr>
              <w:ind w:left="720"/>
              <w:rPr>
                <w:sz w:val="16"/>
                <w:szCs w:val="16"/>
              </w:rPr>
            </w:pPr>
          </w:p>
          <w:p w:rsidR="00BA7286" w:rsidRPr="00D40E6A" w:rsidRDefault="00BA7286" w:rsidP="00C6665F">
            <w:pPr>
              <w:ind w:left="360"/>
            </w:pPr>
            <w:r>
              <w:t xml:space="preserve">а) </w:t>
            </w:r>
            <w:proofErr w:type="spellStart"/>
            <w:r>
              <w:t>становник</w:t>
            </w:r>
            <w:proofErr w:type="spellEnd"/>
            <w:r>
              <w:t xml:space="preserve"> </w:t>
            </w:r>
            <w:r>
              <w:rPr>
                <w:lang w:val="sr-Cyrl-CS"/>
              </w:rPr>
              <w:t>Естоније</w:t>
            </w:r>
            <w:r w:rsidRPr="00D40E6A">
              <w:t xml:space="preserve">     __________________________</w:t>
            </w:r>
          </w:p>
          <w:p w:rsidR="00BA7286" w:rsidRPr="00D40E6A" w:rsidRDefault="00BA7286" w:rsidP="00C6665F">
            <w:pPr>
              <w:ind w:left="360"/>
              <w:rPr>
                <w:sz w:val="16"/>
                <w:szCs w:val="16"/>
              </w:rPr>
            </w:pPr>
          </w:p>
          <w:p w:rsidR="00BA7286" w:rsidRPr="00D40E6A" w:rsidRDefault="00BA7286" w:rsidP="00C6665F">
            <w:pPr>
              <w:ind w:left="360"/>
            </w:pPr>
            <w:r w:rsidRPr="00D40E6A">
              <w:t xml:space="preserve">б) </w:t>
            </w:r>
            <w:proofErr w:type="spellStart"/>
            <w:r w:rsidRPr="00D40E6A">
              <w:t>становница</w:t>
            </w:r>
            <w:proofErr w:type="spellEnd"/>
            <w:r w:rsidRPr="00D40E6A">
              <w:t xml:space="preserve"> </w:t>
            </w:r>
            <w:r>
              <w:rPr>
                <w:lang w:val="sr-Cyrl-CS"/>
              </w:rPr>
              <w:t>Португалије</w:t>
            </w:r>
            <w:r w:rsidRPr="00D40E6A">
              <w:t>_________________________</w:t>
            </w:r>
          </w:p>
          <w:p w:rsidR="00BA7286" w:rsidRPr="00D40E6A" w:rsidRDefault="00BA7286" w:rsidP="00C6665F">
            <w:pPr>
              <w:ind w:left="360"/>
              <w:rPr>
                <w:sz w:val="16"/>
                <w:szCs w:val="16"/>
              </w:rPr>
            </w:pPr>
          </w:p>
          <w:p w:rsidR="00BA7286" w:rsidRPr="00D40E6A" w:rsidRDefault="00BA7286" w:rsidP="00C6665F">
            <w:pPr>
              <w:ind w:left="360"/>
            </w:pPr>
            <w:r w:rsidRPr="00D40E6A">
              <w:t xml:space="preserve">в)  </w:t>
            </w:r>
            <w:proofErr w:type="spellStart"/>
            <w:r w:rsidRPr="00D40E6A">
              <w:t>становница</w:t>
            </w:r>
            <w:proofErr w:type="spellEnd"/>
            <w:r w:rsidRPr="00D40E6A">
              <w:t xml:space="preserve"> </w:t>
            </w:r>
            <w:proofErr w:type="spellStart"/>
            <w:r w:rsidRPr="00D40E6A">
              <w:t>Чешке</w:t>
            </w:r>
            <w:proofErr w:type="spellEnd"/>
            <w:r w:rsidRPr="00D40E6A">
              <w:t xml:space="preserve">        __________________________</w:t>
            </w:r>
          </w:p>
          <w:p w:rsidR="00BA7286" w:rsidRPr="00D40E6A" w:rsidRDefault="00BA7286" w:rsidP="00C6665F">
            <w:pPr>
              <w:ind w:left="360"/>
              <w:rPr>
                <w:sz w:val="16"/>
                <w:szCs w:val="16"/>
              </w:rPr>
            </w:pPr>
          </w:p>
          <w:p w:rsidR="00BA7286" w:rsidRPr="00BA7286" w:rsidRDefault="00BA7286" w:rsidP="00BA7286">
            <w:pPr>
              <w:ind w:left="360"/>
              <w:rPr>
                <w:lang w:val="sr-Cyrl-CS"/>
              </w:rPr>
            </w:pPr>
            <w:r>
              <w:t xml:space="preserve">г) </w:t>
            </w:r>
            <w:proofErr w:type="spellStart"/>
            <w:r>
              <w:t>становник</w:t>
            </w:r>
            <w:proofErr w:type="spellEnd"/>
            <w:r>
              <w:t xml:space="preserve"> </w:t>
            </w:r>
            <w:r>
              <w:rPr>
                <w:lang w:val="sr-Cyrl-CS"/>
              </w:rPr>
              <w:t>Индије</w:t>
            </w:r>
            <w:r w:rsidRPr="00D40E6A">
              <w:t xml:space="preserve">    </w:t>
            </w:r>
            <w:r>
              <w:rPr>
                <w:lang w:val="sr-Cyrl-CS"/>
              </w:rPr>
              <w:t xml:space="preserve">        </w:t>
            </w:r>
            <w:r w:rsidRPr="00D40E6A">
              <w:t>__________________________</w:t>
            </w:r>
          </w:p>
        </w:tc>
      </w:tr>
    </w:tbl>
    <w:p w:rsidR="008E7E1A" w:rsidRPr="00A5455D" w:rsidRDefault="008E7E1A" w:rsidP="00A5455D">
      <w:pPr>
        <w:rPr>
          <w:sz w:val="16"/>
          <w:szCs w:val="16"/>
        </w:rPr>
      </w:pPr>
    </w:p>
    <w:sectPr w:rsidR="008E7E1A" w:rsidRPr="00A5455D" w:rsidSect="00BA7286">
      <w:footerReference w:type="default" r:id="rId13"/>
      <w:pgSz w:w="12240" w:h="15840"/>
      <w:pgMar w:top="340" w:right="340" w:bottom="340" w:left="340" w:header="709" w:footer="5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3B68" w:rsidRDefault="00C43B68" w:rsidP="00BA7286">
      <w:pPr>
        <w:spacing w:after="0" w:line="240" w:lineRule="auto"/>
      </w:pPr>
      <w:r>
        <w:separator/>
      </w:r>
    </w:p>
  </w:endnote>
  <w:endnote w:type="continuationSeparator" w:id="0">
    <w:p w:rsidR="00C43B68" w:rsidRDefault="00C43B68" w:rsidP="00BA7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286" w:rsidRDefault="00BA7286" w:rsidP="00BA7286">
    <w:pPr>
      <w:pStyle w:val="Foot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4237346</wp:posOffset>
          </wp:positionH>
          <wp:positionV relativeFrom="paragraph">
            <wp:posOffset>-89873</wp:posOffset>
          </wp:positionV>
          <wp:extent cx="3166901" cy="269452"/>
          <wp:effectExtent l="19050" t="0" r="0" b="0"/>
          <wp:wrapNone/>
          <wp:docPr id="1" name="Picture 0" descr="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66901" cy="269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3B68" w:rsidRDefault="00C43B68" w:rsidP="00BA7286">
      <w:pPr>
        <w:spacing w:after="0" w:line="240" w:lineRule="auto"/>
      </w:pPr>
      <w:r>
        <w:separator/>
      </w:r>
    </w:p>
  </w:footnote>
  <w:footnote w:type="continuationSeparator" w:id="0">
    <w:p w:rsidR="00C43B68" w:rsidRDefault="00C43B68" w:rsidP="00BA72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B04CDA"/>
    <w:multiLevelType w:val="hybridMultilevel"/>
    <w:tmpl w:val="C122BE52"/>
    <w:lvl w:ilvl="0" w:tplc="041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D40E6A"/>
    <w:rsid w:val="002F0FFB"/>
    <w:rsid w:val="00416A37"/>
    <w:rsid w:val="004A4FF2"/>
    <w:rsid w:val="005172CF"/>
    <w:rsid w:val="008E7E1A"/>
    <w:rsid w:val="00A40897"/>
    <w:rsid w:val="00A5455D"/>
    <w:rsid w:val="00BA7286"/>
    <w:rsid w:val="00C43B68"/>
    <w:rsid w:val="00CC3F51"/>
    <w:rsid w:val="00D40E6A"/>
    <w:rsid w:val="00E653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E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16A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BA72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7286"/>
  </w:style>
  <w:style w:type="paragraph" w:styleId="Footer">
    <w:name w:val="footer"/>
    <w:basedOn w:val="Normal"/>
    <w:link w:val="FooterChar"/>
    <w:uiPriority w:val="99"/>
    <w:semiHidden/>
    <w:unhideWhenUsed/>
    <w:rsid w:val="00BA72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A7286"/>
  </w:style>
  <w:style w:type="paragraph" w:styleId="BalloonText">
    <w:name w:val="Balloon Text"/>
    <w:basedOn w:val="Normal"/>
    <w:link w:val="BalloonTextChar"/>
    <w:uiPriority w:val="99"/>
    <w:semiHidden/>
    <w:unhideWhenUsed/>
    <w:rsid w:val="00BA7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2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4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jurdjica\Desktop\&#1058;&#1045;&#1052;&#1055;&#1051;&#1040;&#1058;&#1045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06048A-BAD0-4B7D-A7F8-56272BD14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ТЕМПЛАТЕ</Template>
  <TotalTime>12</TotalTime>
  <Pages>1</Pages>
  <Words>539</Words>
  <Characters>3074</Characters>
  <Application>Microsoft Office Word</Application>
  <DocSecurity>0</DocSecurity>
  <Lines>25</Lines>
  <Paragraphs>7</Paragraphs>
  <ScaleCrop>false</ScaleCrop>
  <Company/>
  <LinksUpToDate>false</LinksUpToDate>
  <CharactersWithSpaces>3606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Stojkovic</dc:creator>
  <cp:keywords/>
  <dc:description/>
  <cp:lastModifiedBy>Unknown User</cp:lastModifiedBy>
  <cp:revision>3</cp:revision>
  <cp:lastPrinted>2015-10-25T17:49:00Z</cp:lastPrinted>
  <dcterms:created xsi:type="dcterms:W3CDTF">2016-10-15T21:40:00Z</dcterms:created>
  <dcterms:modified xsi:type="dcterms:W3CDTF">2016-10-15T22:19:00Z</dcterms:modified>
</cp:coreProperties>
</file>