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1518"/>
      </w:tblGrid>
      <w:tr w:rsidR="004756ED" w:rsidTr="002321E7">
        <w:trPr>
          <w:trHeight w:val="6932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756ED" w:rsidRDefault="007726FB" w:rsidP="007726FB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Име и презиме:</w:t>
            </w:r>
          </w:p>
          <w:p w:rsidR="004756ED" w:rsidRPr="006057FC" w:rsidRDefault="006057FC" w:rsidP="00416A3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САБИРАЊЕ ДО 100</w:t>
            </w:r>
          </w:p>
          <w:p w:rsidR="00BB7CFC" w:rsidRPr="00BB7CFC" w:rsidRDefault="004756ED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57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Зби</w:t>
            </w:r>
            <w:r w:rsidR="00D5758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</w:t>
            </w:r>
            <w:r w:rsidR="00913DD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13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ви</w:t>
            </w:r>
            <w:r w:rsidR="006057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D5758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 аутомобилима</w:t>
            </w:r>
            <w:r w:rsidR="006057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одговара</w:t>
            </w:r>
            <w:r w:rsidR="00D5758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ју </w:t>
            </w:r>
            <w:r w:rsidR="006057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бро</w:t>
            </w:r>
            <w:r w:rsidR="00D5758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јевима  на кућама</w:t>
            </w:r>
            <w:r w:rsidR="006057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 Обој их истим бојама</w:t>
            </w:r>
            <w:r w:rsidR="007726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</w:t>
            </w:r>
            <w:r w:rsidR="00BB7C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0B26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56ED" w:rsidRPr="00A32BAE" w:rsidRDefault="006057FC" w:rsidP="00A32B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95" w:dyaOrig="6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8pt;height:321.95pt" o:ole="">
                  <v:imagedata r:id="rId7" o:title=""/>
                </v:shape>
                <o:OLEObject Type="Embed" ProgID="PBrush" ShapeID="_x0000_i1025" DrawAspect="Content" ObjectID="_1538067909" r:id="rId8"/>
              </w:object>
            </w:r>
          </w:p>
        </w:tc>
      </w:tr>
      <w:tr w:rsidR="00D57588" w:rsidTr="00BB7CFC">
        <w:trPr>
          <w:trHeight w:val="6719"/>
        </w:trPr>
        <w:tc>
          <w:tcPr>
            <w:tcW w:w="115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57588" w:rsidRDefault="00D57588" w:rsidP="000133C6">
            <w:pPr>
              <w:rPr>
                <w:rFonts w:ascii="Times New Roman" w:hAnsi="Times New Roman" w:cs="Times New Roman"/>
                <w:lang w:val="sr-Cyrl-CS"/>
              </w:rPr>
            </w:pPr>
          </w:p>
          <w:p w:rsidR="00D57588" w:rsidRDefault="00D57588" w:rsidP="000133C6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Име и презиме:</w:t>
            </w:r>
          </w:p>
          <w:p w:rsidR="00D57588" w:rsidRPr="006057FC" w:rsidRDefault="00D57588" w:rsidP="000133C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sr-Cyrl-CS"/>
              </w:rPr>
              <w:t>САБИРАЊЕ ДО 100</w:t>
            </w:r>
          </w:p>
          <w:p w:rsidR="00D57588" w:rsidRPr="00BB7CFC" w:rsidRDefault="00D57588" w:rsidP="000133C6">
            <w:pPr>
              <w:rPr>
                <w:rFonts w:ascii="Times New Roman" w:hAnsi="Times New Roman" w:cs="Times New Roman"/>
                <w:sz w:val="16"/>
                <w:szCs w:val="16"/>
                <w:lang w:val="sr-Cyrl-CS"/>
              </w:rPr>
            </w:pPr>
            <w:r w:rsidRPr="00416A3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Збир</w:t>
            </w:r>
            <w:r w:rsidR="00913DD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ови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на аутомобилима одговарају бројевима  на кућама. Обој их истим бојама.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57588" w:rsidRPr="00A32BAE" w:rsidRDefault="00D57588" w:rsidP="000133C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object w:dxaOrig="9495" w:dyaOrig="6435">
                <v:shape id="_x0000_i1026" type="#_x0000_t75" style="width:474.8pt;height:321.95pt" o:ole="">
                  <v:imagedata r:id="rId7" o:title=""/>
                </v:shape>
                <o:OLEObject Type="Embed" ProgID="PBrush" ShapeID="_x0000_i1026" DrawAspect="Content" ObjectID="_1538067910" r:id="rId9"/>
              </w:object>
            </w:r>
          </w:p>
        </w:tc>
      </w:tr>
    </w:tbl>
    <w:p w:rsidR="008E7E1A" w:rsidRPr="00C756DE" w:rsidRDefault="008E7E1A" w:rsidP="00C756DE">
      <w:pPr>
        <w:rPr>
          <w:sz w:val="2"/>
          <w:szCs w:val="2"/>
          <w:lang w:val="sr-Cyrl-CS"/>
        </w:rPr>
      </w:pPr>
    </w:p>
    <w:sectPr w:rsidR="008E7E1A" w:rsidRPr="00C756DE" w:rsidSect="00C756DE">
      <w:footerReference w:type="default" r:id="rId10"/>
      <w:pgSz w:w="12240" w:h="15840"/>
      <w:pgMar w:top="284" w:right="340" w:bottom="284" w:left="3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6F7" w:rsidRDefault="00FC76F7" w:rsidP="00C756DE">
      <w:pPr>
        <w:spacing w:after="0" w:line="240" w:lineRule="auto"/>
      </w:pPr>
      <w:r>
        <w:separator/>
      </w:r>
    </w:p>
  </w:endnote>
  <w:endnote w:type="continuationSeparator" w:id="0">
    <w:p w:rsidR="00FC76F7" w:rsidRDefault="00FC76F7" w:rsidP="00C7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6DE" w:rsidRDefault="00C756DE">
    <w:pPr>
      <w:pStyle w:val="Foot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3917950</wp:posOffset>
          </wp:positionH>
          <wp:positionV relativeFrom="paragraph">
            <wp:posOffset>-165452</wp:posOffset>
          </wp:positionV>
          <wp:extent cx="2927374" cy="250166"/>
          <wp:effectExtent l="19050" t="0" r="6326" b="0"/>
          <wp:wrapNone/>
          <wp:docPr id="1" name="Picture 1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74" cy="2501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6F7" w:rsidRDefault="00FC76F7" w:rsidP="00C756DE">
      <w:pPr>
        <w:spacing w:after="0" w:line="240" w:lineRule="auto"/>
      </w:pPr>
      <w:r>
        <w:separator/>
      </w:r>
    </w:p>
  </w:footnote>
  <w:footnote w:type="continuationSeparator" w:id="0">
    <w:p w:rsidR="00FC76F7" w:rsidRDefault="00FC76F7" w:rsidP="00C75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756ED"/>
    <w:rsid w:val="000B2691"/>
    <w:rsid w:val="002321E7"/>
    <w:rsid w:val="00416A37"/>
    <w:rsid w:val="004756ED"/>
    <w:rsid w:val="00524A39"/>
    <w:rsid w:val="006057FC"/>
    <w:rsid w:val="007726FB"/>
    <w:rsid w:val="00853F83"/>
    <w:rsid w:val="008E7E1A"/>
    <w:rsid w:val="008F1F1B"/>
    <w:rsid w:val="00913DDC"/>
    <w:rsid w:val="00A32BAE"/>
    <w:rsid w:val="00A40897"/>
    <w:rsid w:val="00BB7CFC"/>
    <w:rsid w:val="00C756DE"/>
    <w:rsid w:val="00D57588"/>
    <w:rsid w:val="00FC7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6A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75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6DE"/>
  </w:style>
  <w:style w:type="paragraph" w:styleId="Footer">
    <w:name w:val="footer"/>
    <w:basedOn w:val="Normal"/>
    <w:link w:val="FooterChar"/>
    <w:uiPriority w:val="99"/>
    <w:semiHidden/>
    <w:unhideWhenUsed/>
    <w:rsid w:val="00C75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56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jurdjica\Desktop\&#1058;&#1045;&#1052;&#1055;&#1051;&#1040;&#1058;&#104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825F6-C363-49BB-900F-E2502E11B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ТЕМПЛАТЕ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Stojkovic</dc:creator>
  <cp:keywords/>
  <dc:description/>
  <cp:lastModifiedBy>Unknown User</cp:lastModifiedBy>
  <cp:revision>6</cp:revision>
  <dcterms:created xsi:type="dcterms:W3CDTF">2015-09-17T20:27:00Z</dcterms:created>
  <dcterms:modified xsi:type="dcterms:W3CDTF">2016-10-15T18:19:00Z</dcterms:modified>
</cp:coreProperties>
</file>